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3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42"/>
        <w:gridCol w:w="284"/>
        <w:gridCol w:w="141"/>
        <w:gridCol w:w="4820"/>
        <w:gridCol w:w="142"/>
        <w:gridCol w:w="317"/>
        <w:gridCol w:w="142"/>
        <w:gridCol w:w="2092"/>
        <w:gridCol w:w="142"/>
        <w:gridCol w:w="317"/>
        <w:gridCol w:w="142"/>
        <w:gridCol w:w="2092"/>
      </w:tblGrid>
      <w:tr w:rsidR="00615854" w:rsidTr="00832C5A">
        <w:trPr>
          <w:trHeight w:val="314"/>
        </w:trPr>
        <w:tc>
          <w:tcPr>
            <w:tcW w:w="142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284" w:type="dxa"/>
            <w:shd w:val="clear" w:color="auto" w:fill="2C3B57" w:themeFill="text2"/>
            <w:vAlign w:val="center"/>
          </w:tcPr>
          <w:p w:rsidR="00615854" w:rsidRPr="00615854" w:rsidRDefault="00615854" w:rsidP="00615854">
            <w:pPr>
              <w:jc w:val="center"/>
              <w:rPr>
                <w:rStyle w:val="Emphasis"/>
                <w:rFonts w:ascii="Bookman Old Style" w:hAnsi="Bookman Old Style"/>
                <w:sz w:val="18"/>
              </w:rPr>
            </w:pPr>
            <w:r w:rsidRPr="00615854">
              <w:rPr>
                <w:rStyle w:val="Emphasis"/>
                <w:rFonts w:ascii="Bookman Old Style" w:hAnsi="Bookman Old Style"/>
                <w:sz w:val="18"/>
              </w:rPr>
              <w:t>P</w:t>
            </w:r>
          </w:p>
        </w:tc>
        <w:tc>
          <w:tcPr>
            <w:tcW w:w="141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4820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b/>
                <w:sz w:val="18"/>
              </w:rPr>
              <w:t xml:space="preserve"> </w:t>
            </w:r>
            <w:r w:rsidRPr="00615854">
              <w:rPr>
                <w:rFonts w:ascii="Bookman Old Style" w:hAnsi="Bookman Old Style"/>
                <w:b/>
                <w:sz w:val="18"/>
              </w:rPr>
              <w:t>(080)</w:t>
            </w:r>
            <w:r w:rsidRPr="00615854">
              <w:rPr>
                <w:rFonts w:ascii="Bookman Old Style" w:hAnsi="Bookman Old Style"/>
                <w:b/>
                <w:spacing w:val="-5"/>
                <w:sz w:val="18"/>
              </w:rPr>
              <w:t xml:space="preserve"> </w:t>
            </w:r>
            <w:r w:rsidRPr="00615854">
              <w:rPr>
                <w:rFonts w:ascii="Bookman Old Style" w:hAnsi="Bookman Old Style"/>
                <w:b/>
                <w:spacing w:val="-2"/>
                <w:sz w:val="18"/>
              </w:rPr>
              <w:t>23604979, 23603120, 23600822; 23606312</w:t>
            </w:r>
          </w:p>
        </w:tc>
        <w:tc>
          <w:tcPr>
            <w:tcW w:w="142" w:type="dxa"/>
            <w:vAlign w:val="center"/>
          </w:tcPr>
          <w:p w:rsidR="00615854" w:rsidRDefault="00615854" w:rsidP="00615854"/>
        </w:tc>
        <w:tc>
          <w:tcPr>
            <w:tcW w:w="317" w:type="dxa"/>
            <w:shd w:val="clear" w:color="auto" w:fill="2C3B57" w:themeFill="text2"/>
            <w:vAlign w:val="center"/>
          </w:tcPr>
          <w:p w:rsidR="00615854" w:rsidRPr="00DF1CB4" w:rsidRDefault="00615854" w:rsidP="00615854">
            <w:pPr>
              <w:jc w:val="center"/>
              <w:rPr>
                <w:rStyle w:val="Emphasis"/>
              </w:rPr>
            </w:pPr>
            <w:r>
              <w:rPr>
                <w:rStyle w:val="Emphasis"/>
              </w:rPr>
              <w:t>E</w:t>
            </w:r>
          </w:p>
        </w:tc>
        <w:tc>
          <w:tcPr>
            <w:tcW w:w="142" w:type="dxa"/>
            <w:vAlign w:val="center"/>
          </w:tcPr>
          <w:p w:rsidR="00615854" w:rsidRPr="00615854" w:rsidRDefault="00615854" w:rsidP="00615854">
            <w:pPr>
              <w:rPr>
                <w:sz w:val="18"/>
                <w:szCs w:val="18"/>
              </w:rPr>
            </w:pPr>
          </w:p>
        </w:tc>
        <w:tc>
          <w:tcPr>
            <w:tcW w:w="2092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  <w:sz w:val="18"/>
                <w:szCs w:val="18"/>
              </w:rPr>
            </w:pPr>
            <w:r w:rsidRPr="00615854">
              <w:rPr>
                <w:rFonts w:ascii="Bookman Old Style" w:hAnsi="Bookman Old Style"/>
                <w:sz w:val="18"/>
                <w:szCs w:val="18"/>
              </w:rPr>
              <w:t>placement@msrit.edu</w:t>
            </w:r>
          </w:p>
        </w:tc>
        <w:tc>
          <w:tcPr>
            <w:tcW w:w="142" w:type="dxa"/>
            <w:vAlign w:val="center"/>
          </w:tcPr>
          <w:p w:rsidR="00615854" w:rsidRDefault="00615854" w:rsidP="00615854"/>
        </w:tc>
        <w:tc>
          <w:tcPr>
            <w:tcW w:w="317" w:type="dxa"/>
            <w:shd w:val="clear" w:color="auto" w:fill="2C3B57" w:themeFill="text2"/>
            <w:vAlign w:val="center"/>
          </w:tcPr>
          <w:p w:rsidR="00615854" w:rsidRPr="00DF1CB4" w:rsidRDefault="00615854" w:rsidP="00615854">
            <w:pPr>
              <w:jc w:val="center"/>
              <w:rPr>
                <w:rStyle w:val="Emphasis"/>
              </w:rPr>
            </w:pPr>
            <w:r w:rsidRPr="00DF1CB4">
              <w:rPr>
                <w:rStyle w:val="Emphasis"/>
              </w:rPr>
              <w:t>W</w:t>
            </w:r>
          </w:p>
        </w:tc>
        <w:tc>
          <w:tcPr>
            <w:tcW w:w="142" w:type="dxa"/>
            <w:vAlign w:val="center"/>
          </w:tcPr>
          <w:p w:rsidR="00615854" w:rsidRDefault="00615854" w:rsidP="00615854"/>
        </w:tc>
        <w:tc>
          <w:tcPr>
            <w:tcW w:w="2092" w:type="dxa"/>
            <w:vAlign w:val="center"/>
          </w:tcPr>
          <w:p w:rsidR="00615854" w:rsidRPr="00615854" w:rsidRDefault="00615854" w:rsidP="00615854">
            <w:pPr>
              <w:rPr>
                <w:rFonts w:ascii="Bookman Old Style" w:hAnsi="Bookman Old Style"/>
              </w:rPr>
            </w:pPr>
            <w:r w:rsidRPr="00615854">
              <w:rPr>
                <w:rFonts w:ascii="Bookman Old Style" w:hAnsi="Bookman Old Style"/>
              </w:rPr>
              <w:t>www.msrit.edu</w:t>
            </w:r>
          </w:p>
        </w:tc>
      </w:tr>
    </w:tbl>
    <w:p w:rsidR="00832C5A" w:rsidRDefault="00832C5A"/>
    <w:tbl>
      <w:tblPr>
        <w:tblStyle w:val="TableGrid"/>
        <w:tblW w:w="10995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37"/>
        <w:gridCol w:w="1129"/>
        <w:gridCol w:w="152"/>
        <w:gridCol w:w="2546"/>
        <w:gridCol w:w="1276"/>
        <w:gridCol w:w="851"/>
        <w:gridCol w:w="1851"/>
        <w:gridCol w:w="563"/>
        <w:gridCol w:w="792"/>
        <w:gridCol w:w="20"/>
        <w:gridCol w:w="1593"/>
        <w:gridCol w:w="85"/>
      </w:tblGrid>
      <w:tr w:rsidR="00AD0DDD" w:rsidTr="00F834EF">
        <w:trPr>
          <w:cantSplit/>
          <w:trHeight w:val="64"/>
        </w:trPr>
        <w:tc>
          <w:tcPr>
            <w:tcW w:w="109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0DDD" w:rsidRDefault="00AD0DDD" w:rsidP="00615854"/>
          <w:p w:rsidR="00832C5A" w:rsidRPr="00832C5A" w:rsidRDefault="00832C5A" w:rsidP="008E4B15">
            <w:pPr>
              <w:jc w:val="center"/>
              <w:rPr>
                <w:rFonts w:ascii="Bookman Old Style" w:hAnsi="Bookman Old Style"/>
                <w:b/>
              </w:rPr>
            </w:pPr>
            <w:r w:rsidRPr="00832C5A">
              <w:rPr>
                <w:rFonts w:ascii="Bookman Old Style" w:hAnsi="Bookman Old Style"/>
                <w:b/>
                <w:sz w:val="22"/>
              </w:rPr>
              <w:t>REGISTRATION</w:t>
            </w:r>
            <w:r w:rsidRPr="00832C5A">
              <w:rPr>
                <w:rFonts w:ascii="Bookman Old Style" w:hAnsi="Bookman Old Style"/>
                <w:b/>
                <w:spacing w:val="-12"/>
                <w:sz w:val="22"/>
              </w:rPr>
              <w:t xml:space="preserve"> </w:t>
            </w:r>
            <w:r w:rsidRPr="00832C5A">
              <w:rPr>
                <w:rFonts w:ascii="Bookman Old Style" w:hAnsi="Bookman Old Style"/>
                <w:b/>
                <w:sz w:val="22"/>
              </w:rPr>
              <w:t>FORM</w:t>
            </w:r>
            <w:r w:rsidRPr="00832C5A">
              <w:rPr>
                <w:rFonts w:ascii="Bookman Old Style" w:hAnsi="Bookman Old Style"/>
                <w:b/>
                <w:spacing w:val="-9"/>
                <w:sz w:val="22"/>
              </w:rPr>
              <w:t xml:space="preserve"> </w:t>
            </w:r>
            <w:r w:rsidRPr="00832C5A">
              <w:rPr>
                <w:rFonts w:ascii="Bookman Old Style" w:hAnsi="Bookman Old Style"/>
                <w:b/>
                <w:sz w:val="22"/>
              </w:rPr>
              <w:t>FOR</w:t>
            </w:r>
            <w:r w:rsidRPr="00832C5A">
              <w:rPr>
                <w:rFonts w:ascii="Bookman Old Style" w:hAnsi="Bookman Old Style"/>
                <w:b/>
                <w:spacing w:val="-9"/>
                <w:sz w:val="22"/>
              </w:rPr>
              <w:t xml:space="preserve"> </w:t>
            </w:r>
            <w:r w:rsidRPr="00832C5A">
              <w:rPr>
                <w:rFonts w:ascii="Bookman Old Style" w:hAnsi="Bookman Old Style"/>
                <w:b/>
                <w:sz w:val="24"/>
              </w:rPr>
              <w:t>B.E</w:t>
            </w:r>
            <w:r w:rsidRPr="00832C5A">
              <w:rPr>
                <w:rFonts w:ascii="Bookman Old Style" w:hAnsi="Bookman Old Style"/>
                <w:b/>
                <w:spacing w:val="-4"/>
                <w:sz w:val="22"/>
              </w:rPr>
              <w:t xml:space="preserve"> </w:t>
            </w:r>
            <w:r w:rsidRPr="00832C5A">
              <w:rPr>
                <w:rFonts w:ascii="Bookman Old Style" w:hAnsi="Bookman Old Style"/>
                <w:b/>
                <w:spacing w:val="-2"/>
                <w:sz w:val="22"/>
              </w:rPr>
              <w:t>STUDENTS</w:t>
            </w:r>
          </w:p>
          <w:p w:rsidR="00832C5A" w:rsidRDefault="00832C5A" w:rsidP="00832C5A">
            <w:pPr>
              <w:jc w:val="center"/>
            </w:pPr>
          </w:p>
        </w:tc>
      </w:tr>
      <w:tr w:rsidR="00F82FAD" w:rsidTr="00F834EF">
        <w:trPr>
          <w:trHeight w:val="666"/>
        </w:trPr>
        <w:tc>
          <w:tcPr>
            <w:tcW w:w="109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10773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00"/>
              <w:gridCol w:w="571"/>
              <w:gridCol w:w="851"/>
              <w:gridCol w:w="1840"/>
              <w:gridCol w:w="1560"/>
              <w:gridCol w:w="993"/>
              <w:gridCol w:w="280"/>
              <w:gridCol w:w="429"/>
              <w:gridCol w:w="709"/>
              <w:gridCol w:w="282"/>
              <w:gridCol w:w="429"/>
              <w:gridCol w:w="1129"/>
            </w:tblGrid>
            <w:tr w:rsidR="004B3872" w:rsidTr="00040308">
              <w:trPr>
                <w:trHeight w:val="366"/>
              </w:trPr>
              <w:tc>
                <w:tcPr>
                  <w:tcW w:w="789" w:type="pct"/>
                  <w:vAlign w:val="center"/>
                </w:tcPr>
                <w:p w:rsidR="004B3872" w:rsidRPr="00F82FAD" w:rsidRDefault="004B3872" w:rsidP="004B3872">
                  <w:pPr>
                    <w:pStyle w:val="TableParagraph"/>
                    <w:spacing w:line="179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Name in Full</w:t>
                  </w:r>
                </w:p>
              </w:tc>
              <w:tc>
                <w:tcPr>
                  <w:tcW w:w="4211" w:type="pct"/>
                  <w:gridSpan w:val="11"/>
                  <w:vAlign w:val="center"/>
                </w:tcPr>
                <w:p w:rsidR="004B3872" w:rsidRPr="00040308" w:rsidRDefault="004B3872" w:rsidP="00040308">
                  <w:pPr>
                    <w:pStyle w:val="Text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F66860" w:rsidTr="00F66860">
              <w:trPr>
                <w:trHeight w:val="342"/>
              </w:trPr>
              <w:tc>
                <w:tcPr>
                  <w:tcW w:w="1054" w:type="pct"/>
                  <w:gridSpan w:val="2"/>
                  <w:vAlign w:val="center"/>
                </w:tcPr>
                <w:p w:rsidR="00F66860" w:rsidRPr="004D4308" w:rsidRDefault="00F66860" w:rsidP="004B3872">
                  <w:pPr>
                    <w:pStyle w:val="TableParagraph"/>
                    <w:tabs>
                      <w:tab w:val="left" w:pos="2019"/>
                    </w:tabs>
                    <w:spacing w:line="187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Graduation </w:t>
                  </w:r>
                  <w:r w:rsidRPr="004D4308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Branch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1249" w:type="pct"/>
                  <w:gridSpan w:val="2"/>
                  <w:vAlign w:val="center"/>
                </w:tcPr>
                <w:p w:rsidR="00F66860" w:rsidRPr="00040308" w:rsidRDefault="00F66860" w:rsidP="00040308">
                  <w:pPr>
                    <w:pStyle w:val="Text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24" w:type="pct"/>
                  <w:vAlign w:val="center"/>
                </w:tcPr>
                <w:p w:rsidR="00F66860" w:rsidRPr="004D4308" w:rsidRDefault="00F66860" w:rsidP="004B3872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Date of Birth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91" w:type="pct"/>
                  <w:gridSpan w:val="2"/>
                  <w:vAlign w:val="center"/>
                </w:tcPr>
                <w:p w:rsidR="00F66860" w:rsidRPr="00F66860" w:rsidRDefault="00F66860" w:rsidP="005A785D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9" w:type="pct"/>
                  <w:vAlign w:val="center"/>
                </w:tcPr>
                <w:p w:rsidR="00F66860" w:rsidRPr="00F66860" w:rsidRDefault="00F66860" w:rsidP="005A785D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66860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Age</w:t>
                  </w:r>
                </w:p>
              </w:tc>
              <w:tc>
                <w:tcPr>
                  <w:tcW w:w="329" w:type="pct"/>
                  <w:vAlign w:val="center"/>
                </w:tcPr>
                <w:p w:rsidR="00F66860" w:rsidRPr="009579BC" w:rsidRDefault="00F66860" w:rsidP="005A785D">
                  <w:pPr>
                    <w:pStyle w:val="TableParagraph"/>
                    <w:spacing w:line="187" w:lineRule="exact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330" w:type="pct"/>
                  <w:gridSpan w:val="2"/>
                  <w:vAlign w:val="center"/>
                </w:tcPr>
                <w:p w:rsidR="00F66860" w:rsidRPr="004D4308" w:rsidRDefault="00F66860" w:rsidP="004B3872">
                  <w:pPr>
                    <w:pStyle w:val="TableParagraph"/>
                    <w:spacing w:line="187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Sex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24" w:type="pct"/>
                  <w:vAlign w:val="center"/>
                </w:tcPr>
                <w:p w:rsidR="00F66860" w:rsidRPr="009579BC" w:rsidRDefault="00F66860" w:rsidP="005A785D">
                  <w:pPr>
                    <w:pStyle w:val="TableParagraph"/>
                    <w:spacing w:line="187" w:lineRule="exact"/>
                    <w:ind w:left="142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4B3872" w:rsidTr="00F66860">
              <w:trPr>
                <w:trHeight w:val="225"/>
              </w:trPr>
              <w:tc>
                <w:tcPr>
                  <w:tcW w:w="1449" w:type="pct"/>
                  <w:gridSpan w:val="3"/>
                  <w:vAlign w:val="center"/>
                </w:tcPr>
                <w:p w:rsidR="004B3872" w:rsidRPr="004D4308" w:rsidRDefault="004B3872" w:rsidP="004B3872">
                  <w:pPr>
                    <w:pStyle w:val="TableParagraph"/>
                    <w:spacing w:line="197" w:lineRule="exact"/>
                    <w:ind w:left="142"/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</w:pP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Father’s</w:t>
                  </w:r>
                  <w:r w:rsidRPr="004D4308">
                    <w:rPr>
                      <w:rFonts w:ascii="Bookman Old Style" w:hAnsi="Bookman Old Style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Name, Occupation</w:t>
                  </w:r>
                  <w:r w:rsidRPr="004D4308">
                    <w:rPr>
                      <w:rFonts w:ascii="Bookman Old Style" w:hAnsi="Bookman Old Style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039" w:type="pct"/>
                  <w:gridSpan w:val="3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ind w:left="142" w:right="97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89" w:type="pct"/>
                  <w:gridSpan w:val="4"/>
                  <w:vAlign w:val="center"/>
                </w:tcPr>
                <w:p w:rsidR="004B3872" w:rsidRPr="004D4308" w:rsidRDefault="004B3872" w:rsidP="00024F04">
                  <w:pPr>
                    <w:pStyle w:val="TableParagraph"/>
                    <w:ind w:left="142" w:right="97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Office </w:t>
                  </w:r>
                  <w:proofErr w:type="spellStart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Ph</w:t>
                  </w:r>
                  <w:proofErr w:type="spellEnd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723" w:type="pct"/>
                  <w:gridSpan w:val="2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ind w:left="142" w:right="97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4B3872" w:rsidTr="00F66860">
              <w:trPr>
                <w:trHeight w:val="56"/>
              </w:trPr>
              <w:tc>
                <w:tcPr>
                  <w:tcW w:w="1449" w:type="pct"/>
                  <w:gridSpan w:val="3"/>
                  <w:vAlign w:val="center"/>
                </w:tcPr>
                <w:p w:rsidR="004B3872" w:rsidRPr="004D4308" w:rsidRDefault="004B3872" w:rsidP="00385C3E">
                  <w:pPr>
                    <w:pStyle w:val="TableParagraph"/>
                    <w:spacing w:line="197" w:lineRule="exact"/>
                    <w:ind w:left="142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Mother’s</w:t>
                  </w:r>
                  <w:r w:rsidRPr="004D4308">
                    <w:rPr>
                      <w:rFonts w:ascii="Bookman Old Style" w:hAnsi="Bookman Old Style"/>
                      <w:b/>
                      <w:spacing w:val="-1"/>
                      <w:sz w:val="20"/>
                      <w:szCs w:val="20"/>
                    </w:rPr>
                    <w:t xml:space="preserve"> </w:t>
                  </w:r>
                  <w:r w:rsidRPr="004D430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Name, Occupation</w:t>
                  </w:r>
                </w:p>
              </w:tc>
              <w:tc>
                <w:tcPr>
                  <w:tcW w:w="2039" w:type="pct"/>
                  <w:gridSpan w:val="3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spacing w:line="186" w:lineRule="exact"/>
                    <w:ind w:left="142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89" w:type="pct"/>
                  <w:gridSpan w:val="4"/>
                  <w:vAlign w:val="center"/>
                </w:tcPr>
                <w:p w:rsidR="004B3872" w:rsidRPr="004D4308" w:rsidRDefault="004B3872" w:rsidP="00024F04">
                  <w:pPr>
                    <w:pStyle w:val="TableParagraph"/>
                    <w:ind w:left="142" w:right="97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Office </w:t>
                  </w:r>
                  <w:proofErr w:type="spellStart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Ph</w:t>
                  </w:r>
                  <w:proofErr w:type="spellEnd"/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No.</w:t>
                  </w:r>
                </w:p>
              </w:tc>
              <w:tc>
                <w:tcPr>
                  <w:tcW w:w="723" w:type="pct"/>
                  <w:gridSpan w:val="2"/>
                  <w:vAlign w:val="center"/>
                </w:tcPr>
                <w:p w:rsidR="004B3872" w:rsidRPr="009579BC" w:rsidRDefault="004B3872" w:rsidP="004B3872">
                  <w:pPr>
                    <w:pStyle w:val="TableParagraph"/>
                    <w:ind w:left="142" w:right="97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</w:tbl>
          <w:p w:rsidR="00F82FAD" w:rsidRDefault="00F82FAD" w:rsidP="00F82FAD">
            <w:pPr>
              <w:pStyle w:val="Heading3"/>
              <w:spacing w:after="0"/>
              <w:ind w:left="142"/>
            </w:pPr>
          </w:p>
        </w:tc>
      </w:tr>
      <w:tr w:rsidR="00F70D08" w:rsidTr="00F834EF">
        <w:trPr>
          <w:trHeight w:val="1684"/>
        </w:trPr>
        <w:tc>
          <w:tcPr>
            <w:tcW w:w="92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34268" w:rsidRDefault="007D0545" w:rsidP="00F82FAD">
            <w:pPr>
              <w:pStyle w:val="Heading3"/>
              <w:ind w:left="0"/>
            </w:pPr>
            <w:r>
              <w:t xml:space="preserve"> </w:t>
            </w:r>
            <w:r w:rsidR="00D00832">
              <w:t xml:space="preserve"> </w:t>
            </w:r>
          </w:p>
          <w:p w:rsidR="00AD6FA4" w:rsidRDefault="00734268" w:rsidP="00F82FAD">
            <w:pPr>
              <w:pStyle w:val="Heading3"/>
              <w:ind w:left="0"/>
            </w:pPr>
            <w:r>
              <w:t xml:space="preserve"> </w:t>
            </w:r>
            <w:r w:rsidR="00F82FAD" w:rsidRPr="00F82FAD">
              <w:t>E</w:t>
            </w:r>
            <w:r w:rsidR="00F82FAD">
              <w:t>ducation</w:t>
            </w:r>
          </w:p>
          <w:tbl>
            <w:tblPr>
              <w:tblW w:w="9072" w:type="dxa"/>
              <w:tblInd w:w="12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83"/>
              <w:gridCol w:w="717"/>
              <w:gridCol w:w="2081"/>
              <w:gridCol w:w="748"/>
              <w:gridCol w:w="1456"/>
              <w:gridCol w:w="1188"/>
              <w:gridCol w:w="1799"/>
            </w:tblGrid>
            <w:tr w:rsidR="00EC6EC0" w:rsidTr="00385C3E">
              <w:trPr>
                <w:trHeight w:val="459"/>
              </w:trPr>
              <w:tc>
                <w:tcPr>
                  <w:tcW w:w="6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spacing w:line="226" w:lineRule="exact"/>
                    <w:ind w:left="33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Board</w:t>
                  </w:r>
                </w:p>
              </w:tc>
              <w:tc>
                <w:tcPr>
                  <w:tcW w:w="11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66860" w:rsidP="00D94AB0">
                  <w:pPr>
                    <w:pStyle w:val="TableParagraph"/>
                    <w:spacing w:line="226" w:lineRule="exact"/>
                    <w:ind w:left="76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School/</w:t>
                  </w:r>
                  <w:r w:rsidR="00F82FAD"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Institution</w:t>
                  </w:r>
                </w:p>
                <w:p w:rsidR="00F82FAD" w:rsidRPr="00F82FAD" w:rsidRDefault="00F82FAD" w:rsidP="00D94AB0">
                  <w:pPr>
                    <w:pStyle w:val="TableParagraph"/>
                    <w:spacing w:line="214" w:lineRule="exact"/>
                    <w:ind w:left="76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Studied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DB5B7E">
                  <w:pPr>
                    <w:pStyle w:val="TableParagraph"/>
                    <w:spacing w:line="226" w:lineRule="exact"/>
                    <w:ind w:left="114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10"/>
                      <w:sz w:val="20"/>
                      <w:szCs w:val="20"/>
                    </w:rPr>
                    <w:t>%</w:t>
                  </w:r>
                </w:p>
                <w:p w:rsidR="00F82FAD" w:rsidRPr="00F82FAD" w:rsidRDefault="00F82FAD" w:rsidP="00DB5B7E">
                  <w:pPr>
                    <w:pStyle w:val="TableParagraph"/>
                    <w:spacing w:line="214" w:lineRule="exact"/>
                    <w:ind w:left="114" w:right="1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Marks</w:t>
                  </w: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6C330E">
                  <w:pPr>
                    <w:pStyle w:val="TableParagraph"/>
                    <w:spacing w:line="226" w:lineRule="exact"/>
                    <w:ind w:left="104" w:right="101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Month/Year</w:t>
                  </w:r>
                </w:p>
                <w:p w:rsidR="00F82FAD" w:rsidRPr="00F82FAD" w:rsidRDefault="00F82FAD" w:rsidP="006C330E">
                  <w:pPr>
                    <w:pStyle w:val="TableParagraph"/>
                    <w:spacing w:line="214" w:lineRule="exact"/>
                    <w:ind w:left="104" w:right="101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of</w:t>
                  </w: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 xml:space="preserve"> passing</w:t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70D08">
                  <w:pPr>
                    <w:pStyle w:val="TableParagraph"/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No.</w:t>
                  </w:r>
                  <w:r w:rsidRPr="00F82FAD">
                    <w:rPr>
                      <w:rFonts w:ascii="Bookman Old Style" w:hAnsi="Bookman Old Style"/>
                      <w:b/>
                      <w:spacing w:val="-3"/>
                      <w:sz w:val="20"/>
                      <w:szCs w:val="20"/>
                    </w:rPr>
                    <w:t xml:space="preserve"> </w:t>
                  </w:r>
                  <w:r w:rsidRPr="00F82FAD">
                    <w:rPr>
                      <w:rFonts w:ascii="Bookman Old Style" w:hAnsi="Bookman Old Style"/>
                      <w:b/>
                      <w:spacing w:val="-5"/>
                      <w:sz w:val="20"/>
                      <w:szCs w:val="20"/>
                    </w:rPr>
                    <w:t>of</w:t>
                  </w:r>
                </w:p>
                <w:p w:rsidR="00F82FAD" w:rsidRPr="00F82FAD" w:rsidRDefault="00F82FAD" w:rsidP="00F70D08">
                  <w:pPr>
                    <w:pStyle w:val="TableParagraph"/>
                    <w:spacing w:line="214" w:lineRule="exact"/>
                    <w:ind w:left="99" w:right="126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Attempts</w:t>
                  </w:r>
                </w:p>
              </w:tc>
              <w:tc>
                <w:tcPr>
                  <w:tcW w:w="9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70D08">
                  <w:pPr>
                    <w:pStyle w:val="TableParagraph"/>
                    <w:spacing w:line="226" w:lineRule="exact"/>
                    <w:ind w:left="103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C.E.T./COMEDK</w:t>
                  </w:r>
                </w:p>
                <w:p w:rsidR="00F82FAD" w:rsidRPr="00F82FAD" w:rsidRDefault="00F82FAD" w:rsidP="00F70D08">
                  <w:pPr>
                    <w:pStyle w:val="TableParagraph"/>
                    <w:spacing w:line="214" w:lineRule="exact"/>
                    <w:ind w:left="103" w:right="186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RANK</w:t>
                  </w:r>
                  <w:r w:rsidRPr="00F82FAD">
                    <w:rPr>
                      <w:rFonts w:ascii="Bookman Old Style" w:hAnsi="Bookman Old Style"/>
                      <w:b/>
                      <w:spacing w:val="-3"/>
                      <w:sz w:val="20"/>
                      <w:szCs w:val="20"/>
                    </w:rPr>
                    <w:t xml:space="preserve"> </w:t>
                  </w:r>
                  <w:r w:rsidRPr="00F82FAD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/</w:t>
                  </w: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82FAD">
                    <w:rPr>
                      <w:rFonts w:ascii="Bookman Old Style" w:hAnsi="Bookman Old Style"/>
                      <w:b/>
                      <w:spacing w:val="-4"/>
                      <w:sz w:val="20"/>
                      <w:szCs w:val="20"/>
                    </w:rPr>
                    <w:t>Mgmt</w:t>
                  </w:r>
                  <w:proofErr w:type="spellEnd"/>
                </w:p>
              </w:tc>
            </w:tr>
            <w:tr w:rsidR="00EC6EC0" w:rsidTr="00385C3E">
              <w:trPr>
                <w:trHeight w:val="360"/>
              </w:trPr>
              <w:tc>
                <w:tcPr>
                  <w:tcW w:w="6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4"/>
                      <w:sz w:val="20"/>
                      <w:szCs w:val="20"/>
                    </w:rPr>
                    <w:t>10th</w:t>
                  </w: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spacing w:line="226" w:lineRule="exact"/>
                    <w:ind w:left="33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11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D94AB0">
                  <w:pPr>
                    <w:pStyle w:val="TableParagraph"/>
                    <w:spacing w:line="160" w:lineRule="exact"/>
                    <w:ind w:left="76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DB5B7E">
                  <w:pPr>
                    <w:pStyle w:val="TableParagraph"/>
                    <w:spacing w:line="226" w:lineRule="exact"/>
                    <w:ind w:left="11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70D08">
                  <w:pPr>
                    <w:pStyle w:val="TableParagraph"/>
                    <w:spacing w:line="226" w:lineRule="exact"/>
                    <w:ind w:left="10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353FEE">
                  <w:pPr>
                    <w:pStyle w:val="TableParagraph"/>
                    <w:tabs>
                      <w:tab w:val="left" w:pos="1198"/>
                    </w:tabs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9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70D08">
                  <w:pPr>
                    <w:pStyle w:val="TableParagraph"/>
                    <w:tabs>
                      <w:tab w:val="left" w:pos="1198"/>
                    </w:tabs>
                    <w:spacing w:line="226" w:lineRule="exact"/>
                    <w:ind w:lef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6D6390" w:rsidTr="00385C3E">
              <w:trPr>
                <w:trHeight w:val="400"/>
              </w:trPr>
              <w:tc>
                <w:tcPr>
                  <w:tcW w:w="6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3FEE" w:rsidRPr="00F82FAD" w:rsidRDefault="00353FEE" w:rsidP="00F82FAD">
                  <w:pPr>
                    <w:pStyle w:val="TableParagraph"/>
                    <w:spacing w:before="17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4"/>
                      <w:sz w:val="20"/>
                      <w:szCs w:val="20"/>
                    </w:rPr>
                    <w:t>12th</w:t>
                  </w: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3FEE" w:rsidRPr="00F82FAD" w:rsidRDefault="00353FEE" w:rsidP="00F82FAD">
                  <w:pPr>
                    <w:pStyle w:val="TableParagraph"/>
                    <w:spacing w:line="229" w:lineRule="exact"/>
                    <w:ind w:left="33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11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3FEE" w:rsidRPr="00F82FAD" w:rsidRDefault="00353FEE" w:rsidP="00D94AB0">
                  <w:pPr>
                    <w:pStyle w:val="TableParagraph"/>
                    <w:spacing w:line="206" w:lineRule="exact"/>
                    <w:ind w:left="76" w:righ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3FEE" w:rsidRPr="00F82FAD" w:rsidRDefault="00353FEE" w:rsidP="00DB5B7E">
                  <w:pPr>
                    <w:pStyle w:val="TableParagraph"/>
                    <w:spacing w:line="229" w:lineRule="exact"/>
                    <w:ind w:left="11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3FEE" w:rsidRPr="00F82FAD" w:rsidRDefault="00353FEE" w:rsidP="00F70D08">
                  <w:pPr>
                    <w:pStyle w:val="TableParagraph"/>
                    <w:spacing w:line="229" w:lineRule="exact"/>
                    <w:ind w:left="104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3FEE" w:rsidRPr="00F82FAD" w:rsidRDefault="00353FEE" w:rsidP="00353FEE">
                  <w:pPr>
                    <w:pStyle w:val="TableParagraph"/>
                    <w:spacing w:line="229" w:lineRule="exact"/>
                    <w:ind w:left="99"/>
                    <w:jc w:val="center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9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3FEE" w:rsidRPr="00F82FAD" w:rsidRDefault="00353FEE" w:rsidP="00F82FAD">
                  <w:pPr>
                    <w:pStyle w:val="TableParagraph"/>
                    <w:spacing w:line="229" w:lineRule="exact"/>
                    <w:ind w:left="99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  <w:tr w:rsidR="00385C3E" w:rsidTr="00385C3E">
              <w:trPr>
                <w:trHeight w:val="328"/>
              </w:trPr>
              <w:tc>
                <w:tcPr>
                  <w:tcW w:w="6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spacing w:line="226" w:lineRule="exact"/>
                    <w:ind w:left="99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F82FAD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>DIPLOMA</w:t>
                  </w:r>
                  <w:r w:rsidR="00900122">
                    <w:rPr>
                      <w:rFonts w:ascii="Bookman Old Style" w:hAnsi="Bookman Old Style"/>
                      <w:b/>
                      <w:spacing w:val="-2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11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7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  <w:tc>
                <w:tcPr>
                  <w:tcW w:w="165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82FAD" w:rsidRPr="00F82FAD" w:rsidRDefault="00F82FAD" w:rsidP="00F82FAD">
                  <w:pPr>
                    <w:pStyle w:val="TableParagraph"/>
                    <w:rPr>
                      <w:rFonts w:ascii="Bookman Old Style" w:hAnsi="Bookman Old Style"/>
                      <w:sz w:val="20"/>
                      <w:szCs w:val="20"/>
                    </w:rPr>
                  </w:pPr>
                </w:p>
              </w:tc>
            </w:tr>
          </w:tbl>
          <w:p w:rsidR="00F82FAD" w:rsidRPr="00F82FAD" w:rsidRDefault="00F82FAD" w:rsidP="00F82FAD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FA4" w:rsidRDefault="00AD6FA4" w:rsidP="00615854"/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ADEE5" w:themeFill="background2"/>
          </w:tcPr>
          <w:p w:rsidR="00B6632D" w:rsidRDefault="00B6632D" w:rsidP="00B6632D">
            <w:pPr>
              <w:pStyle w:val="TableParagraph"/>
              <w:spacing w:line="225" w:lineRule="exact"/>
              <w:ind w:left="18" w:right="21"/>
              <w:jc w:val="center"/>
              <w:rPr>
                <w:rFonts w:ascii="Bookman Old Style" w:hAnsi="Bookman Old Style"/>
                <w:spacing w:val="-2"/>
                <w:sz w:val="24"/>
                <w:szCs w:val="24"/>
              </w:rPr>
            </w:pPr>
          </w:p>
          <w:p w:rsidR="00B6632D" w:rsidRDefault="00B6632D" w:rsidP="00B6632D">
            <w:pPr>
              <w:pStyle w:val="TableParagraph"/>
              <w:spacing w:line="225" w:lineRule="exact"/>
              <w:ind w:left="18" w:right="21"/>
              <w:jc w:val="center"/>
              <w:rPr>
                <w:rFonts w:ascii="Bookman Old Style" w:hAnsi="Bookman Old Style"/>
                <w:spacing w:val="-2"/>
                <w:sz w:val="24"/>
                <w:szCs w:val="24"/>
              </w:rPr>
            </w:pPr>
          </w:p>
          <w:p w:rsidR="00B6632D" w:rsidRPr="00B6632D" w:rsidRDefault="00B6632D" w:rsidP="00B6632D">
            <w:pPr>
              <w:pStyle w:val="TableParagraph"/>
              <w:spacing w:line="225" w:lineRule="exact"/>
              <w:ind w:left="18" w:right="21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6632D">
              <w:rPr>
                <w:rFonts w:ascii="Bookman Old Style" w:hAnsi="Bookman Old Style"/>
                <w:spacing w:val="-2"/>
                <w:sz w:val="24"/>
                <w:szCs w:val="24"/>
              </w:rPr>
              <w:t>Stamp-</w:t>
            </w:r>
            <w:r>
              <w:rPr>
                <w:rFonts w:ascii="Bookman Old Style" w:hAnsi="Bookman Old Style"/>
                <w:spacing w:val="-4"/>
                <w:sz w:val="24"/>
                <w:szCs w:val="24"/>
              </w:rPr>
              <w:t>S</w:t>
            </w:r>
            <w:r w:rsidRPr="00B6632D">
              <w:rPr>
                <w:rFonts w:ascii="Bookman Old Style" w:hAnsi="Bookman Old Style"/>
                <w:spacing w:val="-4"/>
                <w:sz w:val="24"/>
                <w:szCs w:val="24"/>
              </w:rPr>
              <w:t>ize</w:t>
            </w:r>
          </w:p>
          <w:p w:rsidR="00B6632D" w:rsidRPr="00B6632D" w:rsidRDefault="00B6632D" w:rsidP="00B6632D">
            <w:pPr>
              <w:pStyle w:val="TableParagraph"/>
              <w:ind w:left="18" w:right="21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6632D">
              <w:rPr>
                <w:rFonts w:ascii="Bookman Old Style" w:hAnsi="Bookman Old Style"/>
                <w:spacing w:val="-2"/>
                <w:sz w:val="24"/>
                <w:szCs w:val="24"/>
              </w:rPr>
              <w:t>PHOTO</w:t>
            </w:r>
          </w:p>
          <w:p w:rsidR="00AD6FA4" w:rsidRPr="00AD0DDD" w:rsidRDefault="00B6632D" w:rsidP="00B6632D">
            <w:pPr>
              <w:ind w:left="199" w:hanging="45"/>
              <w:jc w:val="center"/>
            </w:pPr>
            <w:r w:rsidRPr="00B6632D">
              <w:rPr>
                <w:rFonts w:ascii="Bookman Old Style" w:hAnsi="Bookman Old Style"/>
                <w:sz w:val="24"/>
              </w:rPr>
              <w:t>Attested</w:t>
            </w:r>
            <w:r w:rsidRPr="00B6632D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>
              <w:rPr>
                <w:rFonts w:ascii="Bookman Old Style" w:hAnsi="Bookman Old Style"/>
                <w:sz w:val="24"/>
              </w:rPr>
              <w:t xml:space="preserve">by </w:t>
            </w:r>
            <w:r w:rsidRPr="00B6632D">
              <w:rPr>
                <w:rFonts w:ascii="Bookman Old Style" w:hAnsi="Bookman Old Style"/>
                <w:spacing w:val="-4"/>
                <w:sz w:val="24"/>
              </w:rPr>
              <w:t>HoD</w:t>
            </w:r>
          </w:p>
        </w:tc>
      </w:tr>
      <w:tr w:rsidR="00B6632D" w:rsidTr="00F834EF">
        <w:trPr>
          <w:trHeight w:val="567"/>
        </w:trPr>
        <w:tc>
          <w:tcPr>
            <w:tcW w:w="109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32D" w:rsidRPr="00B6632D" w:rsidRDefault="00B6632D" w:rsidP="00B6632D">
            <w:pPr>
              <w:pStyle w:val="Heading3"/>
              <w:ind w:left="0"/>
              <w:rPr>
                <w:sz w:val="18"/>
              </w:rPr>
            </w:pPr>
          </w:p>
          <w:p w:rsidR="00B6632D" w:rsidRDefault="007D0545" w:rsidP="00B6632D">
            <w:pPr>
              <w:pStyle w:val="Heading3"/>
              <w:ind w:left="0"/>
            </w:pPr>
            <w:r>
              <w:t xml:space="preserve"> </w:t>
            </w:r>
            <w:r w:rsidR="00B6632D" w:rsidRPr="00B6632D">
              <w:t xml:space="preserve">Graduation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85"/>
              <w:gridCol w:w="5385"/>
            </w:tblGrid>
            <w:tr w:rsidR="0006123F" w:rsidRPr="00AC029B" w:rsidTr="000D1315">
              <w:tc>
                <w:tcPr>
                  <w:tcW w:w="5385" w:type="dxa"/>
                </w:tcPr>
                <w:p w:rsidR="0006123F" w:rsidRPr="00AC029B" w:rsidRDefault="0006123F" w:rsidP="0006123F">
                  <w:pPr>
                    <w:rPr>
                      <w:rFonts w:ascii="Bookman Old Style" w:hAnsi="Bookman Old Style"/>
                      <w:b/>
                      <w:color w:val="000000" w:themeColor="text1"/>
                    </w:rPr>
                  </w:pPr>
                  <w:r w:rsidRPr="00AC029B">
                    <w:rPr>
                      <w:rFonts w:ascii="Bookman Old Style" w:hAnsi="Bookman Old Style"/>
                      <w:b/>
                      <w:color w:val="000000" w:themeColor="text1"/>
                    </w:rPr>
                    <w:t>Month &amp; Year of Completion:</w:t>
                  </w:r>
                </w:p>
              </w:tc>
              <w:tc>
                <w:tcPr>
                  <w:tcW w:w="5385" w:type="dxa"/>
                </w:tcPr>
                <w:p w:rsidR="0006123F" w:rsidRPr="00AC029B" w:rsidRDefault="0006123F" w:rsidP="00F911F0">
                  <w:pPr>
                    <w:rPr>
                      <w:b/>
                    </w:rPr>
                  </w:pPr>
                  <w:r w:rsidRPr="00AC029B">
                    <w:rPr>
                      <w:rFonts w:ascii="Bookman Old Style" w:hAnsi="Bookman Old Style"/>
                      <w:b/>
                      <w:color w:val="000000" w:themeColor="text1"/>
                      <w:szCs w:val="20"/>
                    </w:rPr>
                    <w:t>USN:</w:t>
                  </w:r>
                </w:p>
              </w:tc>
            </w:tr>
          </w:tbl>
          <w:tbl>
            <w:tblPr>
              <w:tblW w:w="10780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35"/>
              <w:gridCol w:w="142"/>
              <w:gridCol w:w="849"/>
              <w:gridCol w:w="287"/>
              <w:gridCol w:w="423"/>
              <w:gridCol w:w="709"/>
              <w:gridCol w:w="147"/>
              <w:gridCol w:w="1429"/>
              <w:gridCol w:w="1526"/>
              <w:gridCol w:w="757"/>
              <w:gridCol w:w="1604"/>
              <w:gridCol w:w="1772"/>
            </w:tblGrid>
            <w:tr w:rsidR="00670D7B" w:rsidRPr="00AC029B" w:rsidTr="00670D7B">
              <w:trPr>
                <w:trHeight w:val="540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2161D1" w:rsidRPr="00AC029B" w:rsidRDefault="002161D1" w:rsidP="002161D1">
                  <w:pPr>
                    <w:pStyle w:val="TableParagraph"/>
                    <w:spacing w:line="226" w:lineRule="exact"/>
                    <w:ind w:right="82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Semester</w:t>
                  </w:r>
                </w:p>
              </w:tc>
              <w:tc>
                <w:tcPr>
                  <w:tcW w:w="593" w:type="pct"/>
                  <w:gridSpan w:val="3"/>
                </w:tcPr>
                <w:p w:rsidR="002161D1" w:rsidRPr="00AC029B" w:rsidRDefault="00F66860" w:rsidP="002161D1">
                  <w:pPr>
                    <w:pStyle w:val="TableParagraph"/>
                    <w:spacing w:line="226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spacing w:val="-4"/>
                      <w:sz w:val="20"/>
                    </w:rPr>
                    <w:t>C</w:t>
                  </w:r>
                  <w:r w:rsidR="002161D1" w:rsidRPr="00AC029B">
                    <w:rPr>
                      <w:rFonts w:ascii="Bookman Old Style" w:hAnsi="Bookman Old Style"/>
                      <w:spacing w:val="-4"/>
                      <w:sz w:val="20"/>
                    </w:rPr>
                    <w:t>GPA</w:t>
                  </w:r>
                </w:p>
              </w:tc>
              <w:tc>
                <w:tcPr>
                  <w:tcW w:w="593" w:type="pct"/>
                  <w:gridSpan w:val="3"/>
                </w:tcPr>
                <w:p w:rsidR="002161D1" w:rsidRPr="00AC029B" w:rsidRDefault="002161D1" w:rsidP="002161D1">
                  <w:pPr>
                    <w:pStyle w:val="TableParagraph"/>
                    <w:ind w:right="190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Year</w:t>
                  </w:r>
                  <w:r w:rsidRPr="00AC029B">
                    <w:rPr>
                      <w:rFonts w:ascii="Bookman Old Style" w:hAnsi="Bookman Old Style"/>
                      <w:spacing w:val="-13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of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Passing</w:t>
                  </w:r>
                </w:p>
              </w:tc>
              <w:tc>
                <w:tcPr>
                  <w:tcW w:w="663" w:type="pct"/>
                </w:tcPr>
                <w:p w:rsidR="002161D1" w:rsidRPr="00AC029B" w:rsidRDefault="002161D1" w:rsidP="002161D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Cleared</w:t>
                  </w:r>
                  <w:r w:rsidRPr="00AC029B">
                    <w:rPr>
                      <w:rFonts w:ascii="Bookman Old Style" w:hAnsi="Bookman Old Style"/>
                      <w:spacing w:val="-13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>in</w:t>
                  </w:r>
                  <w:r w:rsidRPr="00AC029B">
                    <w:rPr>
                      <w:rFonts w:ascii="Bookman Old Style" w:hAnsi="Bookman Old Style"/>
                      <w:spacing w:val="-12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z w:val="20"/>
                    </w:rPr>
                    <w:t>I</w:t>
                  </w:r>
                  <w:r w:rsidRPr="00AC029B">
                    <w:rPr>
                      <w:rFonts w:ascii="Bookman Old Style" w:hAnsi="Bookman Old Style"/>
                      <w:sz w:val="20"/>
                      <w:vertAlign w:val="superscript"/>
                    </w:rPr>
                    <w:t>st</w:t>
                  </w:r>
                  <w:proofErr w:type="spellEnd"/>
                  <w:r w:rsidR="00024F04"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Attempt?</w:t>
                  </w:r>
                </w:p>
              </w:tc>
              <w:tc>
                <w:tcPr>
                  <w:tcW w:w="708" w:type="pct"/>
                </w:tcPr>
                <w:p w:rsidR="002161D1" w:rsidRPr="00AC029B" w:rsidRDefault="002161D1" w:rsidP="002161D1">
                  <w:pPr>
                    <w:pStyle w:val="TableParagraph"/>
                    <w:spacing w:line="226" w:lineRule="exact"/>
                    <w:ind w:right="82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Semester</w:t>
                  </w:r>
                </w:p>
              </w:tc>
              <w:tc>
                <w:tcPr>
                  <w:tcW w:w="351" w:type="pct"/>
                </w:tcPr>
                <w:p w:rsidR="002161D1" w:rsidRPr="00AC029B" w:rsidRDefault="00CE5C65" w:rsidP="00024F04">
                  <w:pPr>
                    <w:pStyle w:val="TableParagraph"/>
                    <w:spacing w:line="226" w:lineRule="exact"/>
                    <w:ind w:right="20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spacing w:val="-4"/>
                      <w:sz w:val="20"/>
                    </w:rPr>
                    <w:t>C</w:t>
                  </w:r>
                  <w:bookmarkStart w:id="0" w:name="_GoBack"/>
                  <w:bookmarkEnd w:id="0"/>
                  <w:r w:rsidR="002161D1" w:rsidRPr="00AC029B">
                    <w:rPr>
                      <w:rFonts w:ascii="Bookman Old Style" w:hAnsi="Bookman Old Style"/>
                      <w:spacing w:val="-4"/>
                      <w:sz w:val="20"/>
                    </w:rPr>
                    <w:t>GPA</w:t>
                  </w:r>
                </w:p>
              </w:tc>
              <w:tc>
                <w:tcPr>
                  <w:tcW w:w="744" w:type="pct"/>
                </w:tcPr>
                <w:p w:rsidR="002161D1" w:rsidRPr="00AC029B" w:rsidRDefault="002161D1" w:rsidP="002161D1">
                  <w:pPr>
                    <w:pStyle w:val="TableParagraph"/>
                    <w:ind w:left="220" w:right="190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Year</w:t>
                  </w:r>
                  <w:r w:rsidRPr="00AC029B">
                    <w:rPr>
                      <w:rFonts w:ascii="Bookman Old Style" w:hAnsi="Bookman Old Style"/>
                      <w:spacing w:val="-13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of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Passing</w:t>
                  </w:r>
                </w:p>
              </w:tc>
              <w:tc>
                <w:tcPr>
                  <w:tcW w:w="822" w:type="pct"/>
                </w:tcPr>
                <w:p w:rsidR="002161D1" w:rsidRPr="00AC029B" w:rsidRDefault="002161D1" w:rsidP="004D07B4">
                  <w:pPr>
                    <w:pStyle w:val="TableParagraph"/>
                    <w:spacing w:line="226" w:lineRule="exact"/>
                    <w:ind w:left="219" w:right="156"/>
                    <w:jc w:val="center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>Cleared</w:t>
                  </w:r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>in</w:t>
                  </w:r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z w:val="20"/>
                    </w:rPr>
                    <w:t>Ist</w:t>
                  </w:r>
                  <w:proofErr w:type="spellEnd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pacing w:val="-2"/>
                      <w:sz w:val="20"/>
                    </w:rPr>
                    <w:t>Attempt</w:t>
                  </w:r>
                </w:p>
              </w:tc>
            </w:tr>
            <w:tr w:rsidR="00670D7B" w:rsidRPr="00BD2B2A" w:rsidTr="00670D7B">
              <w:trPr>
                <w:trHeight w:val="239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2161D1" w:rsidRPr="00AC029B" w:rsidRDefault="002161D1" w:rsidP="002161D1">
                  <w:pPr>
                    <w:pStyle w:val="TableParagraph"/>
                    <w:tabs>
                      <w:tab w:val="left" w:pos="377"/>
                    </w:tabs>
                    <w:spacing w:before="5" w:line="214" w:lineRule="exact"/>
                    <w:ind w:right="115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10"/>
                      <w:sz w:val="20"/>
                    </w:rPr>
                    <w:t xml:space="preserve"> I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593" w:type="pct"/>
                  <w:gridSpan w:val="3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593" w:type="pct"/>
                  <w:gridSpan w:val="3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663" w:type="pct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ind w:right="84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08" w:type="pct"/>
                </w:tcPr>
                <w:p w:rsidR="002161D1" w:rsidRPr="00AC029B" w:rsidRDefault="002161D1" w:rsidP="002161D1">
                  <w:pPr>
                    <w:pStyle w:val="TableParagraph"/>
                    <w:tabs>
                      <w:tab w:val="left" w:pos="377"/>
                    </w:tabs>
                    <w:spacing w:before="5" w:line="214" w:lineRule="exact"/>
                    <w:ind w:right="115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10"/>
                      <w:sz w:val="20"/>
                    </w:rPr>
                    <w:t xml:space="preserve"> V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351" w:type="pct"/>
                </w:tcPr>
                <w:p w:rsidR="002161D1" w:rsidRPr="00AC029B" w:rsidRDefault="002161D1" w:rsidP="00024F04">
                  <w:pPr>
                    <w:pStyle w:val="TableParagraph"/>
                    <w:spacing w:before="5" w:line="214" w:lineRule="exact"/>
                    <w:ind w:right="20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44" w:type="pct"/>
                </w:tcPr>
                <w:p w:rsidR="002161D1" w:rsidRPr="00AC029B" w:rsidRDefault="002161D1" w:rsidP="002161D1">
                  <w:pPr>
                    <w:pStyle w:val="TableParagraph"/>
                    <w:spacing w:before="5" w:line="214" w:lineRule="exact"/>
                    <w:ind w:left="220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822" w:type="pct"/>
                </w:tcPr>
                <w:p w:rsidR="002161D1" w:rsidRPr="00AC029B" w:rsidRDefault="002161D1" w:rsidP="004D07B4">
                  <w:pPr>
                    <w:pStyle w:val="TableParagraph"/>
                    <w:spacing w:before="5" w:line="214" w:lineRule="exact"/>
                    <w:ind w:left="219" w:right="156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</w:tr>
            <w:tr w:rsidR="00670D7B" w:rsidRPr="00BD2B2A" w:rsidTr="00670D7B">
              <w:trPr>
                <w:trHeight w:val="219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II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593" w:type="pct"/>
                  <w:gridSpan w:val="3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593" w:type="pct"/>
                  <w:gridSpan w:val="3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663" w:type="pct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ind w:right="72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08" w:type="pct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z w:val="20"/>
                    </w:rPr>
                    <w:t xml:space="preserve"> VI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351" w:type="pct"/>
                </w:tcPr>
                <w:p w:rsidR="001A47F1" w:rsidRPr="00AC029B" w:rsidRDefault="001A47F1" w:rsidP="001A47F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44" w:type="pct"/>
                </w:tcPr>
                <w:p w:rsidR="001A47F1" w:rsidRPr="00AC029B" w:rsidRDefault="001A47F1" w:rsidP="001A47F1">
                  <w:pPr>
                    <w:pStyle w:val="TableParagraph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822" w:type="pct"/>
                </w:tcPr>
                <w:p w:rsidR="001A47F1" w:rsidRPr="00AC029B" w:rsidRDefault="001A47F1" w:rsidP="001A47F1">
                  <w:pPr>
                    <w:jc w:val="center"/>
                  </w:pPr>
                </w:p>
              </w:tc>
            </w:tr>
            <w:tr w:rsidR="003543BA" w:rsidRPr="00BD2B2A" w:rsidTr="00670D7B">
              <w:trPr>
                <w:trHeight w:val="220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ind w:right="165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8"/>
                      <w:sz w:val="20"/>
                    </w:rPr>
                    <w:t xml:space="preserve"> III</w:t>
                  </w:r>
                  <w:r w:rsidRPr="00AC029B">
                    <w:rPr>
                      <w:rFonts w:ascii="Bookman Old Style" w:hAnsi="Bookman Old Style"/>
                      <w:spacing w:val="-1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593" w:type="pct"/>
                  <w:gridSpan w:val="3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593" w:type="pct"/>
                  <w:gridSpan w:val="3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663" w:type="pct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ind w:right="72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08" w:type="pct"/>
                </w:tcPr>
                <w:p w:rsidR="001A47F1" w:rsidRPr="00AC029B" w:rsidRDefault="001A47F1" w:rsidP="001A47F1">
                  <w:pPr>
                    <w:pStyle w:val="TableParagraph"/>
                    <w:spacing w:line="200" w:lineRule="exact"/>
                    <w:ind w:right="165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8"/>
                      <w:sz w:val="20"/>
                    </w:rPr>
                    <w:t xml:space="preserve"> </w:t>
                  </w:r>
                  <w:r w:rsidRPr="00AC029B">
                    <w:rPr>
                      <w:rFonts w:ascii="Bookman Old Style" w:hAnsi="Bookman Old Style"/>
                      <w:sz w:val="20"/>
                    </w:rPr>
                    <w:t>VII</w:t>
                  </w:r>
                  <w:r w:rsidRPr="00AC029B">
                    <w:rPr>
                      <w:rFonts w:ascii="Bookman Old Style" w:hAnsi="Bookman Old Style"/>
                      <w:spacing w:val="-1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351" w:type="pct"/>
                </w:tcPr>
                <w:p w:rsidR="001A47F1" w:rsidRPr="00AC029B" w:rsidRDefault="001A47F1" w:rsidP="001A47F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44" w:type="pct"/>
                </w:tcPr>
                <w:p w:rsidR="001A47F1" w:rsidRPr="00AC029B" w:rsidRDefault="001A47F1" w:rsidP="001A47F1">
                  <w:pPr>
                    <w:pStyle w:val="TableParagraph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822" w:type="pct"/>
                </w:tcPr>
                <w:p w:rsidR="001A47F1" w:rsidRPr="00AC029B" w:rsidRDefault="001A47F1" w:rsidP="001A47F1">
                  <w:pPr>
                    <w:jc w:val="center"/>
                  </w:pPr>
                </w:p>
              </w:tc>
            </w:tr>
            <w:tr w:rsidR="003543BA" w:rsidRPr="00BD2B2A" w:rsidTr="00670D7B">
              <w:trPr>
                <w:trHeight w:val="287"/>
              </w:trPr>
              <w:tc>
                <w:tcPr>
                  <w:tcW w:w="526" w:type="pct"/>
                  <w:tcBorders>
                    <w:left w:val="single" w:sz="4" w:space="0" w:color="auto"/>
                  </w:tcBorders>
                </w:tcPr>
                <w:p w:rsidR="001A47F1" w:rsidRPr="00AC029B" w:rsidRDefault="001A47F1" w:rsidP="001A47F1">
                  <w:pPr>
                    <w:pStyle w:val="TableParagraph"/>
                    <w:ind w:right="99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8"/>
                      <w:sz w:val="20"/>
                    </w:rPr>
                    <w:t xml:space="preserve"> IV</w:t>
                  </w:r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593" w:type="pct"/>
                  <w:gridSpan w:val="3"/>
                </w:tcPr>
                <w:p w:rsidR="001A47F1" w:rsidRPr="00AC029B" w:rsidRDefault="001A47F1" w:rsidP="001A47F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593" w:type="pct"/>
                  <w:gridSpan w:val="3"/>
                </w:tcPr>
                <w:p w:rsidR="001A47F1" w:rsidRPr="00AC029B" w:rsidRDefault="001A47F1" w:rsidP="001A47F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663" w:type="pct"/>
                </w:tcPr>
                <w:p w:rsidR="001A47F1" w:rsidRPr="00AC029B" w:rsidRDefault="001A47F1" w:rsidP="001A47F1">
                  <w:pPr>
                    <w:pStyle w:val="TableParagraph"/>
                    <w:ind w:right="72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08" w:type="pct"/>
                </w:tcPr>
                <w:p w:rsidR="001A47F1" w:rsidRPr="00AC029B" w:rsidRDefault="001A47F1" w:rsidP="001A47F1">
                  <w:pPr>
                    <w:pStyle w:val="TableParagraph"/>
                    <w:ind w:right="99"/>
                    <w:rPr>
                      <w:rFonts w:ascii="Bookman Old Style" w:hAnsi="Bookman Old Style"/>
                      <w:sz w:val="20"/>
                    </w:rPr>
                  </w:pPr>
                  <w:r w:rsidRPr="00AC029B">
                    <w:rPr>
                      <w:rFonts w:ascii="Bookman Old Style" w:hAnsi="Bookman Old Style"/>
                      <w:spacing w:val="-8"/>
                      <w:sz w:val="20"/>
                    </w:rPr>
                    <w:t xml:space="preserve"> VIII</w:t>
                  </w:r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 xml:space="preserve"> </w:t>
                  </w:r>
                  <w:proofErr w:type="spellStart"/>
                  <w:r w:rsidRPr="00AC029B">
                    <w:rPr>
                      <w:rFonts w:ascii="Bookman Old Style" w:hAnsi="Bookman Old Style"/>
                      <w:spacing w:val="-5"/>
                      <w:sz w:val="20"/>
                    </w:rPr>
                    <w:t>Sem</w:t>
                  </w:r>
                  <w:proofErr w:type="spellEnd"/>
                </w:p>
              </w:tc>
              <w:tc>
                <w:tcPr>
                  <w:tcW w:w="351" w:type="pct"/>
                </w:tcPr>
                <w:p w:rsidR="001A47F1" w:rsidRPr="00AC029B" w:rsidRDefault="001A47F1" w:rsidP="001A47F1">
                  <w:pPr>
                    <w:pStyle w:val="TableParagraph"/>
                    <w:jc w:val="center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744" w:type="pct"/>
                </w:tcPr>
                <w:p w:rsidR="001A47F1" w:rsidRPr="00AC029B" w:rsidRDefault="001A47F1" w:rsidP="001A47F1">
                  <w:pPr>
                    <w:pStyle w:val="TableParagraph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822" w:type="pct"/>
                </w:tcPr>
                <w:p w:rsidR="001A47F1" w:rsidRPr="00AC029B" w:rsidRDefault="001A47F1" w:rsidP="001A47F1">
                  <w:pPr>
                    <w:jc w:val="center"/>
                  </w:pPr>
                </w:p>
              </w:tc>
            </w:tr>
            <w:tr w:rsidR="005763B5" w:rsidRPr="00BD2B2A" w:rsidTr="005763B5">
              <w:trPr>
                <w:trHeight w:val="207"/>
              </w:trPr>
              <w:tc>
                <w:tcPr>
                  <w:tcW w:w="1119" w:type="pct"/>
                  <w:gridSpan w:val="4"/>
                </w:tcPr>
                <w:p w:rsidR="005763B5" w:rsidRPr="00BD2B2A" w:rsidRDefault="005763B5" w:rsidP="003543BA">
                  <w:pPr>
                    <w:pStyle w:val="TableParagraph"/>
                    <w:tabs>
                      <w:tab w:val="left" w:pos="1389"/>
                      <w:tab w:val="left" w:pos="1833"/>
                    </w:tabs>
                    <w:spacing w:line="188" w:lineRule="exact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CGPA</w:t>
                  </w:r>
                  <w:r w:rsidRPr="00BD2B2A"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up</w:t>
                  </w:r>
                  <w:r w:rsidRPr="00BD2B2A"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>to</w:t>
                  </w:r>
                  <w:r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>V</w:t>
                  </w:r>
                  <w:r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Semester</w:t>
                  </w:r>
                  <w:r w:rsidRPr="00BD2B2A">
                    <w:rPr>
                      <w:rFonts w:ascii="Bookman Old Style" w:hAnsi="Bookman Old Style"/>
                      <w:b/>
                      <w:spacing w:val="44"/>
                      <w:sz w:val="20"/>
                    </w:rPr>
                    <w:t xml:space="preserve"> </w:t>
                  </w:r>
                </w:p>
              </w:tc>
              <w:tc>
                <w:tcPr>
                  <w:tcW w:w="3881" w:type="pct"/>
                  <w:gridSpan w:val="8"/>
                </w:tcPr>
                <w:p w:rsidR="005763B5" w:rsidRPr="00024F04" w:rsidRDefault="005763B5" w:rsidP="002161D1">
                  <w:pPr>
                    <w:pStyle w:val="TableParagraph"/>
                    <w:tabs>
                      <w:tab w:val="left" w:pos="1389"/>
                      <w:tab w:val="left" w:pos="1833"/>
                    </w:tabs>
                    <w:spacing w:line="188" w:lineRule="exact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 </w:t>
                  </w:r>
                </w:p>
                <w:p w:rsidR="005763B5" w:rsidRPr="00BD2B2A" w:rsidRDefault="005763B5" w:rsidP="00AE50AF">
                  <w:pPr>
                    <w:pStyle w:val="TableParagraph"/>
                    <w:ind w:left="17" w:right="21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3543BA" w:rsidRPr="00BD2B2A" w:rsidTr="00F834EF">
              <w:trPr>
                <w:trHeight w:val="220"/>
              </w:trPr>
              <w:tc>
                <w:tcPr>
                  <w:tcW w:w="592" w:type="pct"/>
                  <w:gridSpan w:val="2"/>
                </w:tcPr>
                <w:p w:rsidR="003543BA" w:rsidRPr="00BD2B2A" w:rsidRDefault="003543BA" w:rsidP="00F834EF">
                  <w:pPr>
                    <w:pStyle w:val="TableParagraph"/>
                    <w:tabs>
                      <w:tab w:val="left" w:pos="992"/>
                      <w:tab w:val="left" w:pos="1892"/>
                    </w:tabs>
                    <w:spacing w:line="199" w:lineRule="exact"/>
                    <w:rPr>
                      <w:rFonts w:ascii="Bookman Old Style" w:hAnsi="Bookman Old Style"/>
                      <w:b/>
                      <w:sz w:val="20"/>
                    </w:rPr>
                  </w:pP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>Height</w:t>
                  </w:r>
                </w:p>
              </w:tc>
              <w:tc>
                <w:tcPr>
                  <w:tcW w:w="1783" w:type="pct"/>
                  <w:gridSpan w:val="6"/>
                </w:tcPr>
                <w:p w:rsidR="003543BA" w:rsidRPr="005763B5" w:rsidRDefault="003543BA" w:rsidP="00670D7B">
                  <w:pPr>
                    <w:pStyle w:val="TableParagraph"/>
                    <w:tabs>
                      <w:tab w:val="left" w:pos="992"/>
                      <w:tab w:val="left" w:pos="1892"/>
                    </w:tabs>
                    <w:spacing w:line="199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3543BA" w:rsidRPr="00BD2B2A" w:rsidRDefault="003543BA" w:rsidP="00385C3E">
                  <w:pPr>
                    <w:pStyle w:val="TableParagraph"/>
                    <w:spacing w:line="199" w:lineRule="exact"/>
                    <w:ind w:left="122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>Weight</w:t>
                  </w:r>
                  <w:r w:rsidR="00BB3672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 </w:t>
                  </w: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</w:t>
                  </w:r>
                </w:p>
              </w:tc>
              <w:tc>
                <w:tcPr>
                  <w:tcW w:w="1566" w:type="pct"/>
                  <w:gridSpan w:val="2"/>
                </w:tcPr>
                <w:p w:rsidR="003543BA" w:rsidRPr="005763B5" w:rsidRDefault="003543BA" w:rsidP="002161D1">
                  <w:pPr>
                    <w:rPr>
                      <w:szCs w:val="2"/>
                    </w:rPr>
                  </w:pPr>
                </w:p>
              </w:tc>
            </w:tr>
            <w:tr w:rsidR="00024F04" w:rsidRPr="00BD2B2A" w:rsidTr="00385C3E">
              <w:trPr>
                <w:trHeight w:val="239"/>
              </w:trPr>
              <w:tc>
                <w:tcPr>
                  <w:tcW w:w="592" w:type="pct"/>
                  <w:gridSpan w:val="2"/>
                </w:tcPr>
                <w:p w:rsidR="00024F04" w:rsidRPr="00BD2B2A" w:rsidRDefault="00024F04" w:rsidP="00F834EF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Eye</w:t>
                  </w:r>
                  <w:r w:rsidRPr="00BD2B2A">
                    <w:rPr>
                      <w:rFonts w:ascii="Bookman Old Style" w:hAnsi="Bookman Old Style"/>
                      <w:b/>
                      <w:spacing w:val="-7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Sight</w:t>
                  </w:r>
                  <w:r>
                    <w:rPr>
                      <w:rFonts w:ascii="Bookman Old Style" w:hAnsi="Bookman Old Style"/>
                      <w:b/>
                      <w:sz w:val="20"/>
                    </w:rPr>
                    <w:t xml:space="preserve">   </w:t>
                  </w:r>
                </w:p>
              </w:tc>
              <w:tc>
                <w:tcPr>
                  <w:tcW w:w="394" w:type="pct"/>
                </w:tcPr>
                <w:p w:rsidR="00024F04" w:rsidRPr="005763B5" w:rsidRDefault="00024F04" w:rsidP="00024F04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</w:rPr>
                    <w:t xml:space="preserve"> </w:t>
                  </w:r>
                  <w:r w:rsidRPr="00024F04"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Left </w:t>
                  </w:r>
                </w:p>
              </w:tc>
              <w:tc>
                <w:tcPr>
                  <w:tcW w:w="329" w:type="pct"/>
                  <w:gridSpan w:val="2"/>
                </w:tcPr>
                <w:p w:rsidR="00024F04" w:rsidRPr="005763B5" w:rsidRDefault="00024F04" w:rsidP="00FA78E2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397" w:type="pct"/>
                  <w:gridSpan w:val="2"/>
                </w:tcPr>
                <w:p w:rsidR="00024F04" w:rsidRPr="005763B5" w:rsidRDefault="00024F04" w:rsidP="00024F04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  <w:r w:rsidRPr="00024F04">
                    <w:rPr>
                      <w:rFonts w:ascii="Bookman Old Style" w:hAnsi="Bookman Old Style"/>
                      <w:b/>
                      <w:sz w:val="20"/>
                    </w:rPr>
                    <w:t>Right</w:t>
                  </w:r>
                  <w:r w:rsidRPr="005763B5">
                    <w:rPr>
                      <w:rFonts w:ascii="Bookman Old Style" w:hAnsi="Bookman Old Style"/>
                      <w:spacing w:val="-8"/>
                      <w:sz w:val="20"/>
                    </w:rPr>
                    <w:t xml:space="preserve"> </w:t>
                  </w:r>
                </w:p>
              </w:tc>
              <w:tc>
                <w:tcPr>
                  <w:tcW w:w="663" w:type="pct"/>
                </w:tcPr>
                <w:p w:rsidR="00024F04" w:rsidRPr="005763B5" w:rsidRDefault="00024F04" w:rsidP="002161D1">
                  <w:pPr>
                    <w:pStyle w:val="TableParagraph"/>
                    <w:tabs>
                      <w:tab w:val="left" w:pos="1687"/>
                      <w:tab w:val="left" w:pos="2303"/>
                    </w:tabs>
                    <w:spacing w:before="5" w:line="215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024F04" w:rsidRPr="00BD2B2A" w:rsidRDefault="00024F04" w:rsidP="00F834EF">
                  <w:pPr>
                    <w:pStyle w:val="TableParagraph"/>
                    <w:spacing w:before="5" w:line="215" w:lineRule="exact"/>
                    <w:ind w:left="122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Blood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Group</w:t>
                  </w:r>
                  <w:r w:rsidRPr="00BD2B2A"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 </w:t>
                  </w:r>
                </w:p>
              </w:tc>
              <w:tc>
                <w:tcPr>
                  <w:tcW w:w="1566" w:type="pct"/>
                  <w:gridSpan w:val="2"/>
                </w:tcPr>
                <w:p w:rsidR="00024F04" w:rsidRPr="005763B5" w:rsidRDefault="00024F04" w:rsidP="002161D1">
                  <w:pPr>
                    <w:rPr>
                      <w:szCs w:val="2"/>
                    </w:rPr>
                  </w:pPr>
                </w:p>
              </w:tc>
            </w:tr>
            <w:tr w:rsidR="00670D7B" w:rsidRPr="00BD2B2A" w:rsidTr="00F834EF">
              <w:trPr>
                <w:trHeight w:val="219"/>
              </w:trPr>
              <w:tc>
                <w:tcPr>
                  <w:tcW w:w="1644" w:type="pct"/>
                  <w:gridSpan w:val="6"/>
                </w:tcPr>
                <w:p w:rsidR="00670D7B" w:rsidRPr="00BD2B2A" w:rsidRDefault="00670D7B" w:rsidP="00F834EF">
                  <w:pPr>
                    <w:pStyle w:val="TableParagraph"/>
                    <w:tabs>
                      <w:tab w:val="left" w:pos="3042"/>
                    </w:tabs>
                    <w:spacing w:line="200" w:lineRule="exact"/>
                    <w:ind w:right="143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Any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year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gap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in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>education</w:t>
                  </w: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</w:t>
                  </w:r>
                </w:p>
              </w:tc>
              <w:tc>
                <w:tcPr>
                  <w:tcW w:w="731" w:type="pct"/>
                  <w:gridSpan w:val="2"/>
                </w:tcPr>
                <w:p w:rsidR="00670D7B" w:rsidRPr="005763B5" w:rsidRDefault="00670D7B" w:rsidP="00670D7B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670D7B" w:rsidRDefault="00670D7B" w:rsidP="00F834EF">
                  <w:pPr>
                    <w:pStyle w:val="TableParagraph"/>
                    <w:spacing w:line="200" w:lineRule="exact"/>
                    <w:ind w:left="152"/>
                    <w:rPr>
                      <w:rFonts w:ascii="Bookman Old Style" w:hAnsi="Bookman Old Style"/>
                      <w:b/>
                      <w:spacing w:val="-10"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If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yes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when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and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Bookman Old Style" w:hAnsi="Bookman Old Style"/>
                      <w:b/>
                      <w:sz w:val="20"/>
                    </w:rPr>
                    <w:t>why</w:t>
                  </w:r>
                </w:p>
                <w:p w:rsidR="00670D7B" w:rsidRPr="00BD2B2A" w:rsidRDefault="00670D7B" w:rsidP="00F834EF">
                  <w:pPr>
                    <w:pStyle w:val="TableParagraph"/>
                    <w:spacing w:line="200" w:lineRule="exact"/>
                    <w:ind w:left="152"/>
                    <w:rPr>
                      <w:rFonts w:ascii="Bookman Old Style" w:hAnsi="Bookman Old Style"/>
                      <w:b/>
                      <w:sz w:val="20"/>
                    </w:rPr>
                  </w:pPr>
                </w:p>
              </w:tc>
              <w:tc>
                <w:tcPr>
                  <w:tcW w:w="1566" w:type="pct"/>
                  <w:gridSpan w:val="2"/>
                </w:tcPr>
                <w:p w:rsidR="00670D7B" w:rsidRPr="005763B5" w:rsidRDefault="00670D7B" w:rsidP="002161D1">
                  <w:pPr>
                    <w:rPr>
                      <w:szCs w:val="2"/>
                    </w:rPr>
                  </w:pPr>
                </w:p>
              </w:tc>
            </w:tr>
            <w:tr w:rsidR="00670D7B" w:rsidRPr="00BD2B2A" w:rsidTr="00F834EF">
              <w:trPr>
                <w:trHeight w:val="460"/>
              </w:trPr>
              <w:tc>
                <w:tcPr>
                  <w:tcW w:w="1644" w:type="pct"/>
                  <w:gridSpan w:val="6"/>
                </w:tcPr>
                <w:p w:rsidR="00670D7B" w:rsidRPr="00BD2B2A" w:rsidRDefault="00670D7B" w:rsidP="00F834EF">
                  <w:pPr>
                    <w:pStyle w:val="TableParagraph"/>
                    <w:tabs>
                      <w:tab w:val="left" w:pos="3053"/>
                    </w:tabs>
                    <w:spacing w:line="225" w:lineRule="exact"/>
                    <w:ind w:right="143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Any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plans</w:t>
                  </w:r>
                  <w:r w:rsidRPr="00BD2B2A"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for</w:t>
                  </w:r>
                  <w:r w:rsidRPr="00BD2B2A"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higher</w:t>
                  </w:r>
                  <w:r w:rsidRPr="00BD2B2A">
                    <w:rPr>
                      <w:rFonts w:ascii="Bookman Old Style" w:hAnsi="Bookman Old Style"/>
                      <w:b/>
                      <w:spacing w:val="-4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>education</w:t>
                  </w: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</w:t>
                  </w:r>
                </w:p>
              </w:tc>
              <w:tc>
                <w:tcPr>
                  <w:tcW w:w="731" w:type="pct"/>
                  <w:gridSpan w:val="2"/>
                </w:tcPr>
                <w:p w:rsidR="00670D7B" w:rsidRPr="005763B5" w:rsidRDefault="00670D7B" w:rsidP="002161D1">
                  <w:pPr>
                    <w:pStyle w:val="TableParagraph"/>
                    <w:spacing w:line="225" w:lineRule="exact"/>
                    <w:ind w:left="157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670D7B" w:rsidRPr="00BD2B2A" w:rsidRDefault="00670D7B" w:rsidP="00F834EF">
                  <w:pPr>
                    <w:pStyle w:val="TableParagraph"/>
                    <w:spacing w:line="225" w:lineRule="exact"/>
                    <w:ind w:left="152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If</w:t>
                  </w:r>
                  <w:r w:rsidRPr="00BD2B2A">
                    <w:rPr>
                      <w:rFonts w:ascii="Bookman Old Style" w:hAnsi="Bookman Old Style"/>
                      <w:b/>
                      <w:spacing w:val="-8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yes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specify,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when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and</w:t>
                  </w:r>
                  <w:r w:rsidRPr="00BD2B2A">
                    <w:rPr>
                      <w:rFonts w:ascii="Bookman Old Style" w:hAnsi="Bookman Old Style"/>
                      <w:b/>
                      <w:spacing w:val="-6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what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course</w:t>
                  </w:r>
                  <w:r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 xml:space="preserve"> </w:t>
                  </w:r>
                </w:p>
              </w:tc>
              <w:tc>
                <w:tcPr>
                  <w:tcW w:w="1566" w:type="pct"/>
                  <w:gridSpan w:val="2"/>
                </w:tcPr>
                <w:p w:rsidR="00670D7B" w:rsidRPr="005763B5" w:rsidRDefault="00670D7B" w:rsidP="002161D1">
                  <w:pPr>
                    <w:rPr>
                      <w:szCs w:val="2"/>
                    </w:rPr>
                  </w:pPr>
                </w:p>
              </w:tc>
            </w:tr>
            <w:tr w:rsidR="00670D7B" w:rsidRPr="00BD2B2A" w:rsidTr="00F834EF">
              <w:trPr>
                <w:trHeight w:val="64"/>
              </w:trPr>
              <w:tc>
                <w:tcPr>
                  <w:tcW w:w="1644" w:type="pct"/>
                  <w:gridSpan w:val="6"/>
                </w:tcPr>
                <w:p w:rsidR="00670D7B" w:rsidRPr="00BD2B2A" w:rsidRDefault="00670D7B" w:rsidP="00F834EF">
                  <w:pPr>
                    <w:pStyle w:val="TableParagraph"/>
                    <w:tabs>
                      <w:tab w:val="left" w:pos="3050"/>
                    </w:tabs>
                    <w:spacing w:line="200" w:lineRule="exact"/>
                    <w:ind w:right="143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Any</w:t>
                  </w:r>
                  <w:r w:rsidRPr="00BD2B2A">
                    <w:rPr>
                      <w:rFonts w:ascii="Bookman Old Style" w:hAnsi="Bookman Old Style"/>
                      <w:b/>
                      <w:spacing w:val="-8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location</w:t>
                  </w:r>
                  <w:r w:rsidRPr="00BD2B2A">
                    <w:rPr>
                      <w:rFonts w:ascii="Bookman Old Style" w:hAnsi="Bookman Old Style"/>
                      <w:b/>
                      <w:spacing w:val="-7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preference</w:t>
                  </w:r>
                  <w:r w:rsidRPr="00BD2B2A">
                    <w:rPr>
                      <w:rFonts w:ascii="Bookman Old Style" w:hAnsi="Bookman Old Style"/>
                      <w:b/>
                      <w:spacing w:val="-8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for</w:t>
                  </w:r>
                  <w:r w:rsidRPr="00BD2B2A">
                    <w:rPr>
                      <w:rFonts w:ascii="Bookman Old Style" w:hAnsi="Bookman Old Style"/>
                      <w:b/>
                      <w:spacing w:val="-7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pacing w:val="-5"/>
                      <w:sz w:val="20"/>
                    </w:rPr>
                    <w:t>Job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ab/>
                  </w:r>
                </w:p>
              </w:tc>
              <w:tc>
                <w:tcPr>
                  <w:tcW w:w="731" w:type="pct"/>
                  <w:gridSpan w:val="2"/>
                </w:tcPr>
                <w:p w:rsidR="00670D7B" w:rsidRPr="005763B5" w:rsidRDefault="00670D7B" w:rsidP="00670D7B">
                  <w:pPr>
                    <w:pStyle w:val="TableParagraph"/>
                    <w:spacing w:line="200" w:lineRule="exact"/>
                    <w:rPr>
                      <w:rFonts w:ascii="Bookman Old Style" w:hAnsi="Bookman Old Style"/>
                      <w:sz w:val="20"/>
                    </w:rPr>
                  </w:pPr>
                </w:p>
              </w:tc>
              <w:tc>
                <w:tcPr>
                  <w:tcW w:w="1059" w:type="pct"/>
                  <w:gridSpan w:val="2"/>
                </w:tcPr>
                <w:p w:rsidR="00670D7B" w:rsidRPr="00BD2B2A" w:rsidRDefault="00670D7B" w:rsidP="00F834EF">
                  <w:pPr>
                    <w:pStyle w:val="TableParagraph"/>
                    <w:spacing w:line="200" w:lineRule="exact"/>
                    <w:ind w:left="152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If</w:t>
                  </w:r>
                  <w:r w:rsidRPr="00BD2B2A">
                    <w:rPr>
                      <w:rFonts w:ascii="Bookman Old Style" w:hAnsi="Bookman Old Style"/>
                      <w:b/>
                      <w:spacing w:val="-3"/>
                      <w:sz w:val="20"/>
                    </w:rPr>
                    <w:t xml:space="preserve"> </w:t>
                  </w:r>
                  <w:r w:rsidRPr="00BD2B2A">
                    <w:rPr>
                      <w:rFonts w:ascii="Bookman Old Style" w:hAnsi="Bookman Old Style"/>
                      <w:b/>
                      <w:sz w:val="20"/>
                    </w:rPr>
                    <w:t>yes</w:t>
                  </w:r>
                  <w:r w:rsidRPr="00BD2B2A"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specify</w:t>
                  </w:r>
                  <w:r>
                    <w:rPr>
                      <w:rFonts w:ascii="Bookman Old Style" w:hAnsi="Bookman Old Style"/>
                      <w:b/>
                      <w:spacing w:val="-2"/>
                      <w:sz w:val="20"/>
                    </w:rPr>
                    <w:t xml:space="preserve"> </w:t>
                  </w:r>
                </w:p>
              </w:tc>
              <w:tc>
                <w:tcPr>
                  <w:tcW w:w="1566" w:type="pct"/>
                  <w:gridSpan w:val="2"/>
                </w:tcPr>
                <w:p w:rsidR="00670D7B" w:rsidRPr="00BD2B2A" w:rsidRDefault="00670D7B" w:rsidP="002161D1">
                  <w:pPr>
                    <w:pStyle w:val="TableParagraph"/>
                    <w:rPr>
                      <w:sz w:val="20"/>
                    </w:rPr>
                  </w:pPr>
                </w:p>
              </w:tc>
            </w:tr>
            <w:tr w:rsidR="002161D1" w:rsidRPr="00BD2B2A" w:rsidTr="007D0545">
              <w:trPr>
                <w:trHeight w:val="64"/>
              </w:trPr>
              <w:tc>
                <w:tcPr>
                  <w:tcW w:w="5000" w:type="pct"/>
                  <w:gridSpan w:val="12"/>
                </w:tcPr>
                <w:p w:rsidR="003543BA" w:rsidRPr="00BB3672" w:rsidRDefault="003543BA" w:rsidP="003543BA">
                  <w:pPr>
                    <w:pStyle w:val="TableParagraph"/>
                    <w:ind w:left="17" w:right="21"/>
                    <w:rPr>
                      <w:rFonts w:ascii="Bookman Old Style" w:hAnsi="Bookman Old Style"/>
                      <w:b/>
                      <w:sz w:val="20"/>
                    </w:rPr>
                  </w:pPr>
                  <w:r w:rsidRPr="00BB3672">
                    <w:rPr>
                      <w:rFonts w:ascii="Bookman Old Style" w:hAnsi="Bookman Old Style"/>
                      <w:b/>
                      <w:sz w:val="20"/>
                    </w:rPr>
                    <w:t>Computer Knowledge / Projects / Any Other Co – Curricular activities:</w:t>
                  </w:r>
                </w:p>
                <w:p w:rsidR="002161D1" w:rsidRPr="00BB3672" w:rsidRDefault="002161D1" w:rsidP="003543BA">
                  <w:pPr>
                    <w:pStyle w:val="TableParagraph"/>
                    <w:ind w:left="98" w:right="918"/>
                    <w:rPr>
                      <w:rFonts w:ascii="Bookman Old Style" w:hAnsi="Bookman Old Style"/>
                      <w:sz w:val="20"/>
                    </w:rPr>
                  </w:pPr>
                </w:p>
                <w:p w:rsidR="00BB3672" w:rsidRPr="00BD2B2A" w:rsidRDefault="00BB3672" w:rsidP="003543BA">
                  <w:pPr>
                    <w:pStyle w:val="TableParagraph"/>
                    <w:ind w:left="98" w:right="918"/>
                    <w:rPr>
                      <w:sz w:val="20"/>
                    </w:rPr>
                  </w:pPr>
                </w:p>
              </w:tc>
            </w:tr>
          </w:tbl>
          <w:p w:rsidR="00B6632D" w:rsidRDefault="00B6632D" w:rsidP="00615854"/>
        </w:tc>
      </w:tr>
      <w:tr w:rsidR="00EC6EC0" w:rsidTr="00F834EF">
        <w:trPr>
          <w:gridBefore w:val="1"/>
          <w:gridAfter w:val="1"/>
          <w:wBefore w:w="137" w:type="dxa"/>
          <w:wAfter w:w="85" w:type="dxa"/>
          <w:trHeight w:val="68"/>
        </w:trPr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EC6EC0" w:rsidP="00EC6EC0">
            <w:pPr>
              <w:pStyle w:val="Heading3"/>
              <w:rPr>
                <w:rFonts w:ascii="Bookman Old Style" w:hAnsi="Bookman Old Style"/>
                <w:color w:val="000000" w:themeColor="text1"/>
                <w:sz w:val="20"/>
                <w:szCs w:val="20"/>
              </w:rPr>
            </w:pPr>
            <w:r w:rsidRPr="006D6390">
              <w:rPr>
                <w:rFonts w:ascii="Bookman Old Style" w:hAnsi="Bookman Old Style"/>
                <w:color w:val="000000" w:themeColor="text1"/>
                <w:sz w:val="20"/>
                <w:szCs w:val="20"/>
              </w:rPr>
              <w:t>ADDRESS FOR COMMUNICATION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EC6EC0" w:rsidP="00EC6EC0">
            <w:pPr>
              <w:pStyle w:val="Heading3"/>
              <w:rPr>
                <w:rFonts w:ascii="Bookman Old Style" w:hAnsi="Bookman Old Style"/>
                <w:i/>
                <w:color w:val="000000" w:themeColor="text1"/>
                <w:sz w:val="20"/>
                <w:szCs w:val="20"/>
                <w:u w:val="single"/>
              </w:rPr>
            </w:pPr>
            <w:r w:rsidRPr="006D6390">
              <w:rPr>
                <w:rFonts w:ascii="Bookman Old Style" w:hAnsi="Bookman Old Style"/>
                <w:color w:val="000000" w:themeColor="text1"/>
                <w:sz w:val="20"/>
                <w:szCs w:val="20"/>
              </w:rPr>
              <w:t>Permanent Address</w:t>
            </w:r>
          </w:p>
        </w:tc>
      </w:tr>
      <w:tr w:rsidR="00EC6EC0" w:rsidTr="00F834EF">
        <w:trPr>
          <w:gridBefore w:val="1"/>
          <w:gridAfter w:val="1"/>
          <w:wBefore w:w="137" w:type="dxa"/>
          <w:wAfter w:w="85" w:type="dxa"/>
          <w:trHeight w:val="473"/>
        </w:trPr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90" w:rsidRDefault="006D6390" w:rsidP="007D0545">
            <w:pPr>
              <w:rPr>
                <w:rFonts w:ascii="Bookman Old Style" w:hAnsi="Bookman Old Style"/>
              </w:rPr>
            </w:pPr>
          </w:p>
          <w:p w:rsidR="00F834EF" w:rsidRDefault="00F834EF" w:rsidP="007D0545">
            <w:pPr>
              <w:rPr>
                <w:rFonts w:ascii="Bookman Old Style" w:hAnsi="Bookman Old Style"/>
              </w:rPr>
            </w:pPr>
          </w:p>
          <w:p w:rsidR="00F834EF" w:rsidRDefault="00F834EF" w:rsidP="007D0545">
            <w:pPr>
              <w:rPr>
                <w:rFonts w:ascii="Bookman Old Style" w:hAnsi="Bookman Old Style"/>
              </w:rPr>
            </w:pPr>
          </w:p>
          <w:p w:rsidR="006D6390" w:rsidRDefault="006D6390" w:rsidP="007D0545">
            <w:pPr>
              <w:rPr>
                <w:rFonts w:ascii="Bookman Old Style" w:hAnsi="Bookman Old Style"/>
              </w:rPr>
            </w:pPr>
          </w:p>
          <w:p w:rsidR="00EC6EC0" w:rsidRPr="006D6390" w:rsidRDefault="006D6390" w:rsidP="007D0545">
            <w:pPr>
              <w:rPr>
                <w:rFonts w:ascii="Bookman Old Style" w:hAnsi="Bookman Old Style"/>
              </w:rPr>
            </w:pPr>
            <w:r w:rsidRPr="006D6390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 xml:space="preserve"> </w:t>
            </w:r>
            <w:r w:rsidRPr="006D6390">
              <w:rPr>
                <w:rFonts w:ascii="Bookman Old Style" w:hAnsi="Bookman Old Style"/>
              </w:rPr>
              <w:t>Pin Code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90" w:rsidRDefault="006D6390" w:rsidP="00EC6EC0"/>
          <w:p w:rsidR="006D6390" w:rsidRDefault="006D6390" w:rsidP="00EC6EC0"/>
          <w:p w:rsidR="00F834EF" w:rsidRDefault="00F834EF" w:rsidP="00EC6EC0"/>
          <w:p w:rsidR="00F834EF" w:rsidRDefault="00F834EF" w:rsidP="00EC6EC0"/>
          <w:p w:rsidR="00EC6EC0" w:rsidRDefault="006D6390" w:rsidP="00EC6EC0">
            <w:r>
              <w:t xml:space="preserve">  </w:t>
            </w:r>
            <w:r w:rsidRPr="006D6390">
              <w:rPr>
                <w:rFonts w:ascii="Bookman Old Style" w:hAnsi="Bookman Old Style"/>
              </w:rPr>
              <w:t>Pin Code</w:t>
            </w:r>
            <w:r>
              <w:rPr>
                <w:rFonts w:ascii="Bookman Old Style" w:hAnsi="Bookman Old Style"/>
              </w:rPr>
              <w:t xml:space="preserve"> </w:t>
            </w:r>
          </w:p>
        </w:tc>
      </w:tr>
      <w:tr w:rsidR="00EC6EC0" w:rsidTr="00F834EF">
        <w:trPr>
          <w:gridBefore w:val="1"/>
          <w:gridAfter w:val="1"/>
          <w:wBefore w:w="137" w:type="dxa"/>
          <w:wAfter w:w="85" w:type="dxa"/>
          <w:trHeight w:val="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6D6390" w:rsidP="006D6390">
            <w:pPr>
              <w:pStyle w:val="TableParagraph"/>
              <w:ind w:left="98" w:right="89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1D35"/>
                <w:sz w:val="27"/>
                <w:szCs w:val="27"/>
                <w:shd w:val="clear" w:color="auto" w:fill="FFFFFF"/>
              </w:rPr>
              <w:t>☏</w:t>
            </w:r>
          </w:p>
        </w:tc>
        <w:tc>
          <w:tcPr>
            <w:tcW w:w="4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3543BA" w:rsidRDefault="00EC6EC0" w:rsidP="007D0545">
            <w:pPr>
              <w:pStyle w:val="TableParagraph"/>
              <w:ind w:left="98" w:right="89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6D6390" w:rsidRDefault="006D6390" w:rsidP="006D6390">
            <w:pPr>
              <w:pStyle w:val="TableParagraph"/>
              <w:ind w:right="231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1D35"/>
                <w:sz w:val="27"/>
                <w:szCs w:val="27"/>
                <w:shd w:val="clear" w:color="auto" w:fill="FFFFFF"/>
              </w:rPr>
              <w:t>☏</w:t>
            </w:r>
          </w:p>
        </w:tc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02B" w:rsidRDefault="0026402B" w:rsidP="007D0545">
            <w:pPr>
              <w:pStyle w:val="TableParagraph"/>
              <w:ind w:left="114" w:right="231"/>
              <w:rPr>
                <w:rFonts w:ascii="Bookman Old Style" w:hAnsi="Bookman Old Style"/>
                <w:sz w:val="20"/>
                <w:szCs w:val="20"/>
              </w:rPr>
            </w:pPr>
          </w:p>
          <w:p w:rsidR="006D6390" w:rsidRPr="00EC6EC0" w:rsidRDefault="006D6390" w:rsidP="007D0545">
            <w:pPr>
              <w:pStyle w:val="TableParagraph"/>
              <w:ind w:left="114" w:right="231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D6390" w:rsidTr="00F834EF">
        <w:trPr>
          <w:gridBefore w:val="1"/>
          <w:gridAfter w:val="1"/>
          <w:wBefore w:w="137" w:type="dxa"/>
          <w:wAfter w:w="85" w:type="dxa"/>
          <w:trHeight w:val="64"/>
        </w:trPr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EC6EC0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  <w:r w:rsidRPr="00F834EF">
              <w:rPr>
                <w:rFonts w:ascii="Bookman Old Style" w:hAnsi="Bookman Old Style"/>
                <w:sz w:val="20"/>
                <w:szCs w:val="20"/>
              </w:rPr>
              <w:t>E-mail</w:t>
            </w:r>
            <w:r w:rsidRPr="00F834EF">
              <w:rPr>
                <w:rFonts w:ascii="Bookman Old Style" w:hAnsi="Bookman Old Style"/>
                <w:spacing w:val="-4"/>
                <w:sz w:val="20"/>
                <w:szCs w:val="20"/>
              </w:rPr>
              <w:t xml:space="preserve"> </w:t>
            </w:r>
            <w:r w:rsidRPr="00F834EF">
              <w:rPr>
                <w:rFonts w:ascii="Bookman Old Style" w:hAnsi="Bookman Old Style"/>
                <w:sz w:val="20"/>
                <w:szCs w:val="20"/>
              </w:rPr>
              <w:t>ID</w:t>
            </w:r>
            <w:r w:rsidRPr="00F834EF">
              <w:rPr>
                <w:rFonts w:ascii="Bookman Old Style" w:hAnsi="Bookman Old Style"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EC6EC0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EC6EC0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  <w:r w:rsidRPr="00F834EF">
              <w:rPr>
                <w:rFonts w:ascii="Bookman Old Style" w:hAnsi="Bookman Old Style"/>
                <w:sz w:val="20"/>
                <w:szCs w:val="20"/>
              </w:rPr>
              <w:t>Category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C0" w:rsidRPr="00F834EF" w:rsidRDefault="00EC6EC0" w:rsidP="007D0545">
            <w:pPr>
              <w:pStyle w:val="Tex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EC0" w:rsidRPr="00F834EF" w:rsidRDefault="00EC6EC0" w:rsidP="00F834EF">
            <w:pPr>
              <w:rPr>
                <w:rFonts w:ascii="Bookman Old Style" w:hAnsi="Bookman Old Style"/>
                <w:szCs w:val="20"/>
              </w:rPr>
            </w:pPr>
            <w:r w:rsidRPr="00F834EF">
              <w:rPr>
                <w:rFonts w:ascii="Bookman Old Style" w:hAnsi="Bookman Old Style"/>
                <w:szCs w:val="20"/>
              </w:rPr>
              <w:t>Physically</w:t>
            </w:r>
            <w:r w:rsidRPr="00F834EF">
              <w:rPr>
                <w:rFonts w:ascii="Bookman Old Style" w:hAnsi="Bookman Old Style"/>
                <w:spacing w:val="-11"/>
                <w:szCs w:val="20"/>
              </w:rPr>
              <w:t xml:space="preserve"> </w:t>
            </w:r>
            <w:r w:rsidRPr="00F834EF">
              <w:rPr>
                <w:rFonts w:ascii="Bookman Old Style" w:hAnsi="Bookman Old Style"/>
                <w:szCs w:val="20"/>
              </w:rPr>
              <w:t>Handicapped</w:t>
            </w:r>
            <w:r w:rsidRPr="00F834EF">
              <w:rPr>
                <w:rFonts w:ascii="Bookman Old Style" w:hAnsi="Bookman Old Style"/>
                <w:spacing w:val="-11"/>
                <w:szCs w:val="20"/>
              </w:rPr>
              <w:t xml:space="preserve"> </w:t>
            </w:r>
          </w:p>
        </w:tc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EC0" w:rsidRPr="00F834EF" w:rsidRDefault="00EC6EC0" w:rsidP="00615854"/>
        </w:tc>
      </w:tr>
    </w:tbl>
    <w:p w:rsidR="00AB03FA" w:rsidRDefault="00AB03FA" w:rsidP="00DF1CB4"/>
    <w:p w:rsidR="007D0545" w:rsidRPr="0026402B" w:rsidRDefault="007D0545" w:rsidP="007D0545">
      <w:pPr>
        <w:pStyle w:val="BodyText"/>
        <w:ind w:right="-23"/>
        <w:rPr>
          <w:rFonts w:ascii="Bookman Old Style" w:hAnsi="Bookman Old Style"/>
          <w:sz w:val="18"/>
          <w:szCs w:val="18"/>
        </w:rPr>
      </w:pPr>
      <w:r w:rsidRPr="0026402B">
        <w:rPr>
          <w:rFonts w:ascii="Bookman Old Style" w:hAnsi="Bookman Old Style"/>
          <w:sz w:val="18"/>
          <w:szCs w:val="18"/>
        </w:rPr>
        <w:t>I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declare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that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information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given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above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is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true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to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best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of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my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Knowledge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&amp;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will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up-date</w:t>
      </w:r>
      <w:r w:rsidRPr="0026402B">
        <w:rPr>
          <w:rFonts w:ascii="Bookman Old Style" w:hAnsi="Bookman Old Style"/>
          <w:spacing w:val="-3"/>
          <w:sz w:val="18"/>
          <w:szCs w:val="18"/>
        </w:rPr>
        <w:t xml:space="preserve"> </w:t>
      </w:r>
      <w:r w:rsidRPr="0026402B">
        <w:rPr>
          <w:rFonts w:ascii="Bookman Old Style" w:hAnsi="Bookman Old Style"/>
          <w:sz w:val="18"/>
          <w:szCs w:val="18"/>
        </w:rPr>
        <w:t>the Marks, change in Telephone numbers, E-mail &amp; Address</w:t>
      </w:r>
    </w:p>
    <w:p w:rsidR="007D0545" w:rsidRPr="0026402B" w:rsidRDefault="007D0545" w:rsidP="007D0545">
      <w:pPr>
        <w:pStyle w:val="BodyText"/>
        <w:rPr>
          <w:rFonts w:ascii="Bookman Old Style" w:hAnsi="Bookman Old Style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6D6390" w:rsidTr="006D6390">
        <w:tc>
          <w:tcPr>
            <w:tcW w:w="3485" w:type="dxa"/>
          </w:tcPr>
          <w:p w:rsidR="006D6390" w:rsidRDefault="006D6390" w:rsidP="007D0545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26402B">
              <w:rPr>
                <w:rFonts w:ascii="Bookman Old Style" w:hAnsi="Bookman Old Style"/>
                <w:sz w:val="18"/>
                <w:szCs w:val="18"/>
              </w:rPr>
              <w:t>Date</w:t>
            </w:r>
            <w:r w:rsidRPr="0026402B">
              <w:rPr>
                <w:rFonts w:ascii="Bookman Old Style" w:hAnsi="Bookman Old Style"/>
                <w:spacing w:val="-4"/>
                <w:sz w:val="18"/>
                <w:szCs w:val="18"/>
              </w:rPr>
              <w:t xml:space="preserve"> </w:t>
            </w:r>
          </w:p>
        </w:tc>
        <w:tc>
          <w:tcPr>
            <w:tcW w:w="3486" w:type="dxa"/>
          </w:tcPr>
          <w:p w:rsidR="006D6390" w:rsidRDefault="006D6390" w:rsidP="007D0545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86" w:type="dxa"/>
          </w:tcPr>
          <w:p w:rsidR="006D6390" w:rsidRDefault="006D6390" w:rsidP="007D0545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D6390" w:rsidTr="006D6390">
        <w:tc>
          <w:tcPr>
            <w:tcW w:w="3485" w:type="dxa"/>
          </w:tcPr>
          <w:p w:rsidR="006D6390" w:rsidRPr="0026402B" w:rsidRDefault="006D6390" w:rsidP="006D6390">
            <w:pPr>
              <w:pStyle w:val="BodyText"/>
              <w:spacing w:before="4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Place</w:t>
            </w:r>
          </w:p>
        </w:tc>
        <w:tc>
          <w:tcPr>
            <w:tcW w:w="3486" w:type="dxa"/>
          </w:tcPr>
          <w:p w:rsidR="006D6390" w:rsidRDefault="006D6390" w:rsidP="006D6390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26402B">
              <w:rPr>
                <w:rFonts w:ascii="Bookman Old Style" w:hAnsi="Bookman Old Style"/>
                <w:sz w:val="18"/>
                <w:szCs w:val="18"/>
              </w:rPr>
              <w:t>Signature</w:t>
            </w:r>
            <w:r w:rsidRPr="0026402B">
              <w:rPr>
                <w:rFonts w:ascii="Bookman Old Style" w:hAnsi="Bookman Old Style"/>
                <w:spacing w:val="-8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of</w:t>
            </w:r>
            <w:r w:rsidRPr="0026402B">
              <w:rPr>
                <w:rFonts w:ascii="Bookman Old Style" w:hAnsi="Bookman Old Style"/>
                <w:spacing w:val="-6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the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pacing w:val="-2"/>
                <w:sz w:val="18"/>
                <w:szCs w:val="18"/>
              </w:rPr>
              <w:t xml:space="preserve">Candidate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 xml:space="preserve">                     </w:t>
            </w:r>
          </w:p>
        </w:tc>
        <w:tc>
          <w:tcPr>
            <w:tcW w:w="3486" w:type="dxa"/>
          </w:tcPr>
          <w:p w:rsidR="006D6390" w:rsidRPr="0026402B" w:rsidRDefault="006D6390" w:rsidP="006D6390">
            <w:pPr>
              <w:pStyle w:val="BodyText"/>
              <w:tabs>
                <w:tab w:val="left" w:pos="1737"/>
                <w:tab w:val="left" w:pos="6057"/>
              </w:tabs>
              <w:rPr>
                <w:rFonts w:ascii="Bookman Old Style" w:hAnsi="Bookman Old Style"/>
                <w:sz w:val="18"/>
                <w:szCs w:val="18"/>
              </w:rPr>
            </w:pPr>
            <w:r w:rsidRPr="0026402B">
              <w:rPr>
                <w:rFonts w:ascii="Bookman Old Style" w:hAnsi="Bookman Old Style"/>
                <w:sz w:val="18"/>
                <w:szCs w:val="18"/>
              </w:rPr>
              <w:t>Signature</w:t>
            </w:r>
            <w:r w:rsidRPr="0026402B">
              <w:rPr>
                <w:rFonts w:ascii="Bookman Old Style" w:hAnsi="Bookman Old Style"/>
                <w:spacing w:val="-8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of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HoD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z w:val="18"/>
                <w:szCs w:val="18"/>
              </w:rPr>
              <w:t>with</w:t>
            </w:r>
            <w:r w:rsidRPr="0026402B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26402B">
              <w:rPr>
                <w:rFonts w:ascii="Bookman Old Style" w:hAnsi="Bookman Old Style"/>
                <w:spacing w:val="-4"/>
                <w:sz w:val="18"/>
                <w:szCs w:val="18"/>
              </w:rPr>
              <w:t>seal</w:t>
            </w:r>
          </w:p>
        </w:tc>
      </w:tr>
    </w:tbl>
    <w:p w:rsidR="007D0545" w:rsidRPr="0026402B" w:rsidRDefault="007D0545" w:rsidP="007D0545">
      <w:pPr>
        <w:pStyle w:val="BodyText"/>
        <w:tabs>
          <w:tab w:val="left" w:pos="1737"/>
          <w:tab w:val="left" w:pos="6057"/>
        </w:tabs>
        <w:rPr>
          <w:rFonts w:ascii="Bookman Old Style" w:hAnsi="Bookman Old Style"/>
          <w:sz w:val="18"/>
          <w:szCs w:val="18"/>
        </w:rPr>
      </w:pPr>
    </w:p>
    <w:p w:rsidR="007D0545" w:rsidRPr="0026402B" w:rsidRDefault="007D0545" w:rsidP="00DF1CB4">
      <w:pPr>
        <w:rPr>
          <w:rFonts w:ascii="Bookman Old Style" w:hAnsi="Bookman Old Style"/>
          <w:sz w:val="18"/>
          <w:szCs w:val="18"/>
        </w:rPr>
      </w:pPr>
    </w:p>
    <w:sectPr w:rsidR="007D0545" w:rsidRPr="0026402B" w:rsidSect="007D0545">
      <w:headerReference w:type="default" r:id="rId11"/>
      <w:pgSz w:w="11907" w:h="16840" w:code="9"/>
      <w:pgMar w:top="720" w:right="720" w:bottom="142" w:left="720" w:header="73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534" w:rsidRDefault="00FE3534" w:rsidP="00DF1CB4">
      <w:r>
        <w:separator/>
      </w:r>
    </w:p>
  </w:endnote>
  <w:endnote w:type="continuationSeparator" w:id="0">
    <w:p w:rsidR="00FE3534" w:rsidRDefault="00FE3534" w:rsidP="00DF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charset w:val="00"/>
    <w:family w:val="roman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534" w:rsidRDefault="00FE3534" w:rsidP="00DF1CB4">
      <w:r>
        <w:separator/>
      </w:r>
    </w:p>
  </w:footnote>
  <w:footnote w:type="continuationSeparator" w:id="0">
    <w:p w:rsidR="00FE3534" w:rsidRDefault="00FE3534" w:rsidP="00DF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20" w:firstRow="1" w:lastRow="0" w:firstColumn="0" w:lastColumn="0" w:noHBand="1" w:noVBand="1"/>
    </w:tblPr>
    <w:tblGrid>
      <w:gridCol w:w="10790"/>
    </w:tblGrid>
    <w:tr w:rsidR="00615854" w:rsidTr="00615854">
      <w:trPr>
        <w:trHeight w:val="1185"/>
      </w:trPr>
      <w:tc>
        <w:tcPr>
          <w:tcW w:w="10790" w:type="dxa"/>
          <w:tcBorders>
            <w:bottom w:val="single" w:sz="24" w:space="0" w:color="2C3B57" w:themeColor="text2"/>
          </w:tcBorders>
        </w:tcPr>
        <w:p w:rsidR="00615854" w:rsidRDefault="005A065D" w:rsidP="00615854">
          <w:pPr>
            <w:pStyle w:val="Heading1"/>
          </w:pPr>
          <w:r w:rsidRPr="00E91C54">
            <w:rPr>
              <w:noProof/>
              <w:lang w:val="en-IN" w:eastAsia="en-IN"/>
            </w:rPr>
            <w:drawing>
              <wp:inline distT="0" distB="0" distL="0" distR="0" wp14:anchorId="32F38B53" wp14:editId="4434C731">
                <wp:extent cx="5731510" cy="761229"/>
                <wp:effectExtent l="0" t="0" r="2540" b="127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t="15815"/>
                        <a:stretch/>
                      </pic:blipFill>
                      <pic:spPr bwMode="auto">
                        <a:xfrm>
                          <a:off x="0" y="0"/>
                          <a:ext cx="5731510" cy="7612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615854" w:rsidRPr="0054401A" w:rsidRDefault="00615854" w:rsidP="00615854">
          <w:pPr>
            <w:pStyle w:val="Text"/>
            <w:jc w:val="center"/>
            <w:rPr>
              <w:rFonts w:ascii="Bookman Old Style" w:hAnsi="Bookman Old Style"/>
            </w:rPr>
          </w:pPr>
          <w:r w:rsidRPr="0054401A">
            <w:rPr>
              <w:rFonts w:ascii="Bookman Old Style" w:hAnsi="Bookman Old Style"/>
            </w:rPr>
            <w:t>M.S.R Nagar, MSRIT Post, Bangalore – 560 054</w:t>
          </w:r>
        </w:p>
      </w:tc>
    </w:tr>
  </w:tbl>
  <w:p w:rsidR="00615854" w:rsidRDefault="00615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1387A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EC9C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6A17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5E0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28B6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34E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304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344B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E44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466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2A72CA"/>
    <w:multiLevelType w:val="hybridMultilevel"/>
    <w:tmpl w:val="1040BCF8"/>
    <w:lvl w:ilvl="0" w:tplc="A7EA5B54">
      <w:start w:val="1"/>
      <w:numFmt w:val="bullet"/>
      <w:pStyle w:val="ListParagraph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0F9"/>
    <w:rsid w:val="00024F04"/>
    <w:rsid w:val="00040308"/>
    <w:rsid w:val="0006123F"/>
    <w:rsid w:val="00072010"/>
    <w:rsid w:val="00075346"/>
    <w:rsid w:val="000C1A4B"/>
    <w:rsid w:val="000D1315"/>
    <w:rsid w:val="001A47F1"/>
    <w:rsid w:val="002161D1"/>
    <w:rsid w:val="0026402B"/>
    <w:rsid w:val="0027031B"/>
    <w:rsid w:val="002847D2"/>
    <w:rsid w:val="002B73E2"/>
    <w:rsid w:val="002D0547"/>
    <w:rsid w:val="002D3AB8"/>
    <w:rsid w:val="00353FEE"/>
    <w:rsid w:val="003543BA"/>
    <w:rsid w:val="00385C3E"/>
    <w:rsid w:val="003C5AB7"/>
    <w:rsid w:val="00412008"/>
    <w:rsid w:val="00413477"/>
    <w:rsid w:val="00450FB6"/>
    <w:rsid w:val="004A586E"/>
    <w:rsid w:val="004B2384"/>
    <w:rsid w:val="004B3872"/>
    <w:rsid w:val="004D07B4"/>
    <w:rsid w:val="004D4308"/>
    <w:rsid w:val="0054401A"/>
    <w:rsid w:val="005466CC"/>
    <w:rsid w:val="00560EA0"/>
    <w:rsid w:val="005763B5"/>
    <w:rsid w:val="00576C3C"/>
    <w:rsid w:val="005A065D"/>
    <w:rsid w:val="005A785D"/>
    <w:rsid w:val="005E09DE"/>
    <w:rsid w:val="005F5561"/>
    <w:rsid w:val="00615854"/>
    <w:rsid w:val="00670D7B"/>
    <w:rsid w:val="00680892"/>
    <w:rsid w:val="006B52EE"/>
    <w:rsid w:val="006C330E"/>
    <w:rsid w:val="006C60E6"/>
    <w:rsid w:val="006D5BF5"/>
    <w:rsid w:val="006D6390"/>
    <w:rsid w:val="00734268"/>
    <w:rsid w:val="0079606C"/>
    <w:rsid w:val="007D0545"/>
    <w:rsid w:val="008227AC"/>
    <w:rsid w:val="00832C5A"/>
    <w:rsid w:val="008E4B15"/>
    <w:rsid w:val="00900122"/>
    <w:rsid w:val="00920116"/>
    <w:rsid w:val="00945F05"/>
    <w:rsid w:val="009579BC"/>
    <w:rsid w:val="009835F5"/>
    <w:rsid w:val="00A520FA"/>
    <w:rsid w:val="00AB03FA"/>
    <w:rsid w:val="00AB1541"/>
    <w:rsid w:val="00AC029B"/>
    <w:rsid w:val="00AD0DDD"/>
    <w:rsid w:val="00AD6FA4"/>
    <w:rsid w:val="00AE50AF"/>
    <w:rsid w:val="00B6632D"/>
    <w:rsid w:val="00B72063"/>
    <w:rsid w:val="00BB06E9"/>
    <w:rsid w:val="00BB3672"/>
    <w:rsid w:val="00BD2B2A"/>
    <w:rsid w:val="00CE5C65"/>
    <w:rsid w:val="00D00832"/>
    <w:rsid w:val="00D06709"/>
    <w:rsid w:val="00D530F9"/>
    <w:rsid w:val="00D74C88"/>
    <w:rsid w:val="00D94AB0"/>
    <w:rsid w:val="00DB5B7E"/>
    <w:rsid w:val="00DF1CB4"/>
    <w:rsid w:val="00E14266"/>
    <w:rsid w:val="00EB6B19"/>
    <w:rsid w:val="00EC6EC0"/>
    <w:rsid w:val="00F66860"/>
    <w:rsid w:val="00F70D08"/>
    <w:rsid w:val="00F73C8E"/>
    <w:rsid w:val="00F82FAD"/>
    <w:rsid w:val="00F834EF"/>
    <w:rsid w:val="00F911F0"/>
    <w:rsid w:val="00FA4DB0"/>
    <w:rsid w:val="00FA78E2"/>
    <w:rsid w:val="00FE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709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5"/>
    <w:qFormat/>
    <w:rsid w:val="00DF1CB4"/>
    <w:rPr>
      <w:rFonts w:cstheme="minorHAnsi"/>
      <w:sz w:val="20"/>
    </w:rPr>
  </w:style>
  <w:style w:type="paragraph" w:styleId="Heading1">
    <w:name w:val="heading 1"/>
    <w:basedOn w:val="Normal"/>
    <w:next w:val="Normal"/>
    <w:link w:val="Heading1Char"/>
    <w:qFormat/>
    <w:rsid w:val="00FA4DB0"/>
    <w:pPr>
      <w:keepNext/>
      <w:keepLines/>
      <w:jc w:val="center"/>
      <w:outlineLvl w:val="0"/>
    </w:pPr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FA4DB0"/>
    <w:pPr>
      <w:keepNext/>
      <w:keepLines/>
      <w:spacing w:before="40"/>
      <w:jc w:val="center"/>
      <w:outlineLvl w:val="1"/>
    </w:pPr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FA4DB0"/>
    <w:pPr>
      <w:keepNext/>
      <w:keepLines/>
      <w:spacing w:after="40"/>
      <w:ind w:left="170"/>
      <w:outlineLvl w:val="2"/>
    </w:pPr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3AB8"/>
    <w:rPr>
      <w:sz w:val="16"/>
    </w:rPr>
  </w:style>
  <w:style w:type="paragraph" w:styleId="Footer">
    <w:name w:val="footer"/>
    <w:basedOn w:val="Normal"/>
    <w:link w:val="FooterChar"/>
    <w:uiPriority w:val="99"/>
    <w:semiHidden/>
    <w:rsid w:val="00D067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D3AB8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D0670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AB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D06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D3AB8"/>
    <w:rPr>
      <w:rFonts w:asciiTheme="majorHAnsi" w:eastAsiaTheme="majorEastAsia" w:hAnsiTheme="majorHAnsi" w:cs="Times New Roman (Headings CS)"/>
      <w:b/>
      <w:caps/>
      <w:color w:val="2C3B57" w:themeColor="text2"/>
      <w:sz w:val="90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2D3AB8"/>
    <w:rPr>
      <w:rFonts w:eastAsiaTheme="majorEastAsia" w:cs="Times New Roman (Headings CS)"/>
      <w:caps/>
      <w:color w:val="000000" w:themeColor="text1"/>
      <w:spacing w:val="80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2D3AB8"/>
    <w:rPr>
      <w:rFonts w:ascii="Franklin Gothic Medium" w:eastAsiaTheme="majorEastAsia" w:hAnsi="Franklin Gothic Medium" w:cs="Times New Roman (Headings CS)"/>
      <w:b/>
      <w:caps/>
      <w:color w:val="2C3B57" w:themeColor="text2"/>
      <w:sz w:val="28"/>
    </w:rPr>
  </w:style>
  <w:style w:type="paragraph" w:customStyle="1" w:styleId="Text">
    <w:name w:val="Text"/>
    <w:basedOn w:val="Normal"/>
    <w:uiPriority w:val="3"/>
    <w:qFormat/>
    <w:rsid w:val="00FA4DB0"/>
    <w:pPr>
      <w:spacing w:line="288" w:lineRule="auto"/>
      <w:ind w:left="170" w:right="113"/>
    </w:pPr>
    <w:rPr>
      <w:color w:val="404040" w:themeColor="text1" w:themeTint="BF"/>
      <w:sz w:val="22"/>
    </w:rPr>
  </w:style>
  <w:style w:type="paragraph" w:customStyle="1" w:styleId="Dates">
    <w:name w:val="Dates"/>
    <w:basedOn w:val="Normal"/>
    <w:uiPriority w:val="4"/>
    <w:qFormat/>
    <w:rsid w:val="00FA4DB0"/>
    <w:pPr>
      <w:ind w:left="170"/>
    </w:pPr>
    <w:rPr>
      <w:b/>
      <w:color w:val="2C3B57" w:themeColor="text2"/>
    </w:rPr>
  </w:style>
  <w:style w:type="paragraph" w:styleId="ListParagraph">
    <w:name w:val="List Paragraph"/>
    <w:basedOn w:val="Normal"/>
    <w:uiPriority w:val="6"/>
    <w:qFormat/>
    <w:rsid w:val="00FA4DB0"/>
    <w:pPr>
      <w:numPr>
        <w:numId w:val="11"/>
      </w:numPr>
      <w:spacing w:before="80" w:line="360" w:lineRule="auto"/>
      <w:ind w:left="527" w:hanging="357"/>
      <w:contextualSpacing/>
    </w:pPr>
    <w:rPr>
      <w:rFonts w:ascii="Gill Sans MT" w:hAnsi="Gill Sans MT" w:cs="Times New Roman (Body CS)"/>
      <w:caps/>
      <w:color w:val="000000" w:themeColor="text1"/>
      <w:sz w:val="22"/>
    </w:rPr>
  </w:style>
  <w:style w:type="character" w:styleId="PlaceholderText">
    <w:name w:val="Placeholder Text"/>
    <w:basedOn w:val="DefaultParagraphFont"/>
    <w:uiPriority w:val="99"/>
    <w:semiHidden/>
    <w:rsid w:val="00FA4DB0"/>
    <w:rPr>
      <w:color w:val="808080"/>
    </w:rPr>
  </w:style>
  <w:style w:type="character" w:styleId="Emphasis">
    <w:name w:val="Emphasis"/>
    <w:basedOn w:val="DefaultParagraphFont"/>
    <w:uiPriority w:val="20"/>
    <w:qFormat/>
    <w:rsid w:val="00DF1CB4"/>
    <w:rPr>
      <w:b/>
      <w:i w:val="0"/>
      <w:iCs/>
    </w:rPr>
  </w:style>
  <w:style w:type="paragraph" w:customStyle="1" w:styleId="TableParagraph">
    <w:name w:val="Table Paragraph"/>
    <w:basedOn w:val="Normal"/>
    <w:uiPriority w:val="1"/>
    <w:qFormat/>
    <w:rsid w:val="00F82FA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7D0545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D054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EC6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Organized%20modern%20resume.dotx" TargetMode="External"/></Relationships>
</file>

<file path=word/theme/theme1.xml><?xml version="1.0" encoding="utf-8"?>
<a:theme xmlns:a="http://schemas.openxmlformats.org/drawingml/2006/main" name="ModernResume">
  <a:themeElements>
    <a:clrScheme name="ModernResume 1">
      <a:dk1>
        <a:srgbClr val="000000"/>
      </a:dk1>
      <a:lt1>
        <a:srgbClr val="FFFFFF"/>
      </a:lt1>
      <a:dk2>
        <a:srgbClr val="2C3B57"/>
      </a:dk2>
      <a:lt2>
        <a:srgbClr val="CADEE5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1">
      <a:majorFont>
        <a:latin typeface="Franklin Gothic Medium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B79958AF-6D2F-8E47-B31C-9D77199320A6}" vid="{735B7FF7-6B85-2E43-9A7F-201390A7BE5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Status xmlns="71af3243-3dd4-4a8d-8c0d-dd76da1f02a5">Not started</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a6e671f1cd7e4d96ff9652be322dd5e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e2496f70b101db0b8013f30a071bbf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35428-6F95-4096-840F-2DD96B16B62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647FEFD4-54E2-43C2-B579-757DDE7F1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D917E-6B3F-4995-8090-FD9CFEE660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D2D0AC-FAF9-46DA-B492-AAEC0A3A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Organized modern resume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2025-07-02T06:02:00Z</dcterms:created>
  <dcterms:modified xsi:type="dcterms:W3CDTF">2025-07-07T07:08:00Z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